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6" w:space="0" w:color="auto"/>
          <w:left w:val="single" w:sz="6" w:space="0" w:color="auto"/>
          <w:bottom w:val="single" w:sz="18" w:space="0" w:color="auto"/>
          <w:right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5"/>
      </w:tblGrid>
      <w:tr w:rsidR="00865F7D" w14:paraId="201544F4" w14:textId="77777777">
        <w:tc>
          <w:tcPr>
            <w:tcW w:w="9855" w:type="dxa"/>
            <w:shd w:val="pct10" w:color="auto" w:fill="auto"/>
          </w:tcPr>
          <w:p w14:paraId="232D2E91" w14:textId="4AB06AAE" w:rsidR="00723FB7" w:rsidRPr="00723FB7" w:rsidRDefault="00723FB7" w:rsidP="00723FB7">
            <w:pPr>
              <w:jc w:val="center"/>
              <w:rPr>
                <w:b/>
                <w:sz w:val="24"/>
              </w:rPr>
            </w:pPr>
            <w:r w:rsidRPr="00723FB7">
              <w:rPr>
                <w:b/>
                <w:sz w:val="24"/>
              </w:rPr>
              <w:t>GOVERNOR SERVICES: EDUCATION</w:t>
            </w:r>
            <w:r w:rsidR="00E845E3">
              <w:rPr>
                <w:b/>
                <w:sz w:val="24"/>
              </w:rPr>
              <w:t xml:space="preserve"> IMPROVEMENT</w:t>
            </w:r>
          </w:p>
          <w:p w14:paraId="17602953" w14:textId="77777777" w:rsidR="00C8238D" w:rsidRDefault="00C8238D" w:rsidP="00E43454">
            <w:pPr>
              <w:keepNext/>
              <w:spacing w:after="60"/>
              <w:jc w:val="center"/>
              <w:outlineLvl w:val="0"/>
              <w:rPr>
                <w:rFonts w:ascii="Arial Bold" w:hAnsi="Arial Bold"/>
                <w:b/>
                <w:caps/>
                <w:sz w:val="24"/>
                <w:szCs w:val="24"/>
              </w:rPr>
            </w:pPr>
          </w:p>
          <w:p w14:paraId="5F1E14EA" w14:textId="788922A3" w:rsidR="00E43454" w:rsidRPr="00C8238D" w:rsidRDefault="00DC297B" w:rsidP="00794A93">
            <w:pPr>
              <w:keepNext/>
              <w:spacing w:after="60"/>
              <w:jc w:val="center"/>
              <w:outlineLvl w:val="0"/>
              <w:rPr>
                <w:rFonts w:ascii="Arial Bold" w:hAnsi="Arial Bold"/>
                <w:b/>
                <w:caps/>
                <w:sz w:val="24"/>
                <w:szCs w:val="24"/>
              </w:rPr>
            </w:pPr>
            <w:r>
              <w:rPr>
                <w:rFonts w:ascii="Arial Bold" w:hAnsi="Arial Bold"/>
                <w:b/>
                <w:caps/>
                <w:sz w:val="24"/>
                <w:szCs w:val="24"/>
              </w:rPr>
              <w:t xml:space="preserve"> </w:t>
            </w:r>
            <w:r w:rsidR="009E028D">
              <w:rPr>
                <w:rFonts w:ascii="Arial Bold" w:hAnsi="Arial Bold"/>
                <w:b/>
                <w:caps/>
                <w:sz w:val="24"/>
                <w:szCs w:val="24"/>
              </w:rPr>
              <w:t xml:space="preserve">SHAKESPEARE PRIMARY SCHOOL </w:t>
            </w:r>
            <w:r w:rsidR="00454176">
              <w:rPr>
                <w:rFonts w:ascii="Arial Bold" w:hAnsi="Arial Bold"/>
                <w:b/>
                <w:caps/>
                <w:sz w:val="24"/>
                <w:szCs w:val="24"/>
              </w:rPr>
              <w:t>(</w:t>
            </w:r>
            <w:r w:rsidR="00DE58CE">
              <w:rPr>
                <w:rFonts w:ascii="Arial Bold" w:hAnsi="Arial Bold"/>
                <w:b/>
                <w:caps/>
                <w:sz w:val="24"/>
                <w:szCs w:val="24"/>
              </w:rPr>
              <w:t>02</w:t>
            </w:r>
            <w:r w:rsidR="0039068E">
              <w:rPr>
                <w:rFonts w:ascii="Arial Bold" w:hAnsi="Arial Bold"/>
                <w:b/>
                <w:caps/>
                <w:sz w:val="24"/>
                <w:szCs w:val="24"/>
              </w:rPr>
              <w:t>0</w:t>
            </w:r>
            <w:r w:rsidR="00866A7D">
              <w:rPr>
                <w:rFonts w:ascii="Arial Bold" w:hAnsi="Arial Bold"/>
                <w:b/>
                <w:caps/>
                <w:sz w:val="24"/>
                <w:szCs w:val="24"/>
              </w:rPr>
              <w:t>16</w:t>
            </w:r>
            <w:r w:rsidR="00454176">
              <w:rPr>
                <w:rFonts w:ascii="Arial Bold" w:hAnsi="Arial Bold"/>
                <w:b/>
                <w:caps/>
                <w:sz w:val="24"/>
                <w:szCs w:val="24"/>
              </w:rPr>
              <w:t>)</w:t>
            </w:r>
          </w:p>
        </w:tc>
      </w:tr>
    </w:tbl>
    <w:p w14:paraId="6B03065A" w14:textId="77777777" w:rsidR="00865F7D" w:rsidRDefault="00865F7D">
      <w:pPr>
        <w:rPr>
          <w:b/>
          <w:sz w:val="24"/>
        </w:rPr>
      </w:pPr>
    </w:p>
    <w:p w14:paraId="6E178FFF" w14:textId="2B6CCE12" w:rsidR="00F10186" w:rsidRDefault="00F10186" w:rsidP="00F10186">
      <w:pPr>
        <w:jc w:val="both"/>
        <w:rPr>
          <w:sz w:val="24"/>
        </w:rPr>
      </w:pPr>
      <w:r>
        <w:rPr>
          <w:sz w:val="24"/>
        </w:rPr>
        <w:t xml:space="preserve">Minutes of the governing body meeting held </w:t>
      </w:r>
      <w:r w:rsidR="00C00CD7" w:rsidRPr="00765096">
        <w:rPr>
          <w:sz w:val="24"/>
        </w:rPr>
        <w:t xml:space="preserve">at </w:t>
      </w:r>
      <w:r w:rsidR="00C00CD7" w:rsidRPr="003125AC">
        <w:rPr>
          <w:sz w:val="24"/>
        </w:rPr>
        <w:t xml:space="preserve">the school </w:t>
      </w:r>
      <w:r w:rsidR="00C00CD7" w:rsidRPr="00C00CD7">
        <w:rPr>
          <w:sz w:val="24"/>
        </w:rPr>
        <w:t>on</w:t>
      </w:r>
      <w:r w:rsidR="00281969" w:rsidRPr="00C00CD7">
        <w:rPr>
          <w:color w:val="FF0000"/>
          <w:sz w:val="24"/>
        </w:rPr>
        <w:t xml:space="preserve"> </w:t>
      </w:r>
      <w:r w:rsidR="00866A7D">
        <w:rPr>
          <w:sz w:val="24"/>
        </w:rPr>
        <w:t>Wedn</w:t>
      </w:r>
      <w:r w:rsidR="003A3E57">
        <w:rPr>
          <w:sz w:val="24"/>
        </w:rPr>
        <w:t>es</w:t>
      </w:r>
      <w:r w:rsidR="00DF76DA" w:rsidRPr="009C1B39">
        <w:rPr>
          <w:sz w:val="24"/>
        </w:rPr>
        <w:t>day</w:t>
      </w:r>
      <w:r w:rsidR="009C1B39" w:rsidRPr="009C1B39">
        <w:rPr>
          <w:sz w:val="24"/>
        </w:rPr>
        <w:t xml:space="preserve"> </w:t>
      </w:r>
      <w:r w:rsidR="003A3E57">
        <w:rPr>
          <w:sz w:val="24"/>
        </w:rPr>
        <w:t>2</w:t>
      </w:r>
      <w:r w:rsidR="00866A7D">
        <w:rPr>
          <w:sz w:val="24"/>
        </w:rPr>
        <w:t>8</w:t>
      </w:r>
      <w:r w:rsidR="009C1B39" w:rsidRPr="009C1B39">
        <w:rPr>
          <w:sz w:val="24"/>
        </w:rPr>
        <w:t xml:space="preserve"> June </w:t>
      </w:r>
      <w:r w:rsidRPr="0029729A">
        <w:rPr>
          <w:sz w:val="24"/>
        </w:rPr>
        <w:t>20</w:t>
      </w:r>
      <w:r w:rsidR="003125AC">
        <w:rPr>
          <w:sz w:val="24"/>
        </w:rPr>
        <w:t>2</w:t>
      </w:r>
      <w:r w:rsidR="00E845E3">
        <w:rPr>
          <w:sz w:val="24"/>
        </w:rPr>
        <w:t>3</w:t>
      </w:r>
      <w:r w:rsidR="00A85E4F">
        <w:rPr>
          <w:sz w:val="24"/>
        </w:rPr>
        <w:t xml:space="preserve"> </w:t>
      </w:r>
      <w:r w:rsidR="00281969">
        <w:rPr>
          <w:sz w:val="24"/>
        </w:rPr>
        <w:t xml:space="preserve">at </w:t>
      </w:r>
      <w:r w:rsidR="0039068E">
        <w:rPr>
          <w:rFonts w:cs="Arial"/>
          <w:sz w:val="24"/>
          <w:szCs w:val="24"/>
        </w:rPr>
        <w:t>4</w:t>
      </w:r>
      <w:r w:rsidR="00DF76DA">
        <w:rPr>
          <w:rFonts w:cs="Arial"/>
          <w:sz w:val="24"/>
          <w:szCs w:val="24"/>
        </w:rPr>
        <w:t>.00</w:t>
      </w:r>
      <w:r w:rsidR="00281969">
        <w:rPr>
          <w:sz w:val="24"/>
        </w:rPr>
        <w:t>pm</w:t>
      </w:r>
      <w:r w:rsidR="003E57CA">
        <w:rPr>
          <w:sz w:val="24"/>
        </w:rPr>
        <w:t>.</w:t>
      </w:r>
    </w:p>
    <w:p w14:paraId="18FC19A8" w14:textId="77777777" w:rsidR="00774B27" w:rsidRDefault="00774B27">
      <w:pPr>
        <w:rPr>
          <w:b/>
          <w:sz w:val="24"/>
        </w:rPr>
      </w:pPr>
    </w:p>
    <w:tbl>
      <w:tblPr>
        <w:tblW w:w="10455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241"/>
        <w:gridCol w:w="567"/>
        <w:gridCol w:w="234"/>
        <w:gridCol w:w="6712"/>
        <w:gridCol w:w="1701"/>
      </w:tblGrid>
      <w:tr w:rsidR="00A52BDC" w14:paraId="34FE90CD" w14:textId="77777777" w:rsidTr="000736FA">
        <w:tc>
          <w:tcPr>
            <w:tcW w:w="1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1A710ACA" w14:textId="77777777" w:rsidR="00A52BDC" w:rsidRDefault="00A52BDC" w:rsidP="00A52BD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Present:</w:t>
            </w:r>
          </w:p>
        </w:tc>
        <w:tc>
          <w:tcPr>
            <w:tcW w:w="234" w:type="dxa"/>
          </w:tcPr>
          <w:p w14:paraId="7DB7A92B" w14:textId="77777777" w:rsidR="00A52BDC" w:rsidRDefault="00A52BDC" w:rsidP="00A52BDC">
            <w:pPr>
              <w:rPr>
                <w:b/>
                <w:sz w:val="24"/>
              </w:rPr>
            </w:pPr>
          </w:p>
        </w:tc>
        <w:tc>
          <w:tcPr>
            <w:tcW w:w="8413" w:type="dxa"/>
            <w:gridSpan w:val="2"/>
          </w:tcPr>
          <w:p w14:paraId="09E1C2E5" w14:textId="4E236B19" w:rsidR="00A52BDC" w:rsidRDefault="00D91EEB" w:rsidP="00A52BD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Mr C Hirst </w:t>
            </w:r>
            <w:r w:rsidR="00BA7E1A">
              <w:rPr>
                <w:b/>
                <w:sz w:val="24"/>
              </w:rPr>
              <w:t>(Chair)</w:t>
            </w:r>
          </w:p>
        </w:tc>
      </w:tr>
      <w:tr w:rsidR="00A52BDC" w14:paraId="3FFC1CC0" w14:textId="77777777" w:rsidTr="000736FA">
        <w:tc>
          <w:tcPr>
            <w:tcW w:w="1808" w:type="dxa"/>
            <w:gridSpan w:val="2"/>
            <w:shd w:val="clear" w:color="auto" w:fill="auto"/>
          </w:tcPr>
          <w:p w14:paraId="2505D87F" w14:textId="77777777" w:rsidR="00A52BDC" w:rsidRDefault="00A52BDC" w:rsidP="00A52BDC">
            <w:pPr>
              <w:ind w:firstLine="720"/>
              <w:rPr>
                <w:b/>
                <w:sz w:val="24"/>
              </w:rPr>
            </w:pPr>
          </w:p>
        </w:tc>
        <w:tc>
          <w:tcPr>
            <w:tcW w:w="234" w:type="dxa"/>
            <w:tcBorders>
              <w:left w:val="nil"/>
            </w:tcBorders>
          </w:tcPr>
          <w:p w14:paraId="6C4F59AC" w14:textId="77777777" w:rsidR="00A52BDC" w:rsidRDefault="00A52BDC" w:rsidP="00A52BDC">
            <w:pPr>
              <w:rPr>
                <w:b/>
                <w:sz w:val="24"/>
              </w:rPr>
            </w:pPr>
          </w:p>
        </w:tc>
        <w:tc>
          <w:tcPr>
            <w:tcW w:w="8413" w:type="dxa"/>
            <w:gridSpan w:val="2"/>
          </w:tcPr>
          <w:p w14:paraId="3B301E03" w14:textId="4EB3286B" w:rsidR="00A52BDC" w:rsidRPr="00723FB7" w:rsidRDefault="00624939" w:rsidP="00A52BDC">
            <w:pPr>
              <w:rPr>
                <w:b/>
                <w:color w:val="FF0000"/>
                <w:sz w:val="24"/>
              </w:rPr>
            </w:pPr>
            <w:r w:rsidRPr="00624939">
              <w:rPr>
                <w:b/>
                <w:sz w:val="24"/>
              </w:rPr>
              <w:t>Mr S Cartmell</w:t>
            </w:r>
          </w:p>
        </w:tc>
      </w:tr>
      <w:tr w:rsidR="00A52BDC" w14:paraId="507E9FC7" w14:textId="77777777" w:rsidTr="000736FA">
        <w:tc>
          <w:tcPr>
            <w:tcW w:w="1808" w:type="dxa"/>
            <w:gridSpan w:val="2"/>
            <w:shd w:val="clear" w:color="auto" w:fill="auto"/>
          </w:tcPr>
          <w:p w14:paraId="45E7CC6A" w14:textId="77777777" w:rsidR="00A52BDC" w:rsidRDefault="00A52BDC" w:rsidP="00A52BDC">
            <w:pPr>
              <w:ind w:firstLine="720"/>
              <w:rPr>
                <w:b/>
                <w:sz w:val="24"/>
              </w:rPr>
            </w:pPr>
          </w:p>
        </w:tc>
        <w:tc>
          <w:tcPr>
            <w:tcW w:w="234" w:type="dxa"/>
            <w:tcBorders>
              <w:left w:val="nil"/>
            </w:tcBorders>
          </w:tcPr>
          <w:p w14:paraId="6899D01A" w14:textId="77777777" w:rsidR="00A52BDC" w:rsidRDefault="00A52BDC" w:rsidP="00A52BDC">
            <w:pPr>
              <w:rPr>
                <w:b/>
                <w:sz w:val="24"/>
              </w:rPr>
            </w:pPr>
          </w:p>
        </w:tc>
        <w:tc>
          <w:tcPr>
            <w:tcW w:w="8413" w:type="dxa"/>
            <w:gridSpan w:val="2"/>
          </w:tcPr>
          <w:p w14:paraId="6FD16E3A" w14:textId="4D1E9B11" w:rsidR="00A52BDC" w:rsidRDefault="00747712" w:rsidP="00A52BD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Miss C Gray</w:t>
            </w:r>
          </w:p>
        </w:tc>
      </w:tr>
      <w:tr w:rsidR="00A52BDC" w14:paraId="55403826" w14:textId="77777777" w:rsidTr="000736FA">
        <w:tc>
          <w:tcPr>
            <w:tcW w:w="1808" w:type="dxa"/>
            <w:gridSpan w:val="2"/>
            <w:shd w:val="clear" w:color="auto" w:fill="auto"/>
          </w:tcPr>
          <w:p w14:paraId="24C4871C" w14:textId="77777777" w:rsidR="00A52BDC" w:rsidRDefault="00A52BDC" w:rsidP="00A52BDC">
            <w:pPr>
              <w:ind w:firstLine="720"/>
              <w:rPr>
                <w:b/>
                <w:sz w:val="24"/>
              </w:rPr>
            </w:pPr>
          </w:p>
        </w:tc>
        <w:tc>
          <w:tcPr>
            <w:tcW w:w="234" w:type="dxa"/>
            <w:tcBorders>
              <w:left w:val="nil"/>
            </w:tcBorders>
          </w:tcPr>
          <w:p w14:paraId="228013A4" w14:textId="77777777" w:rsidR="00A52BDC" w:rsidRDefault="00A52BDC" w:rsidP="00A52BDC">
            <w:pPr>
              <w:rPr>
                <w:b/>
                <w:sz w:val="24"/>
              </w:rPr>
            </w:pPr>
          </w:p>
        </w:tc>
        <w:tc>
          <w:tcPr>
            <w:tcW w:w="8413" w:type="dxa"/>
            <w:gridSpan w:val="2"/>
          </w:tcPr>
          <w:p w14:paraId="267E4595" w14:textId="15CCF69E" w:rsidR="00A52BDC" w:rsidRDefault="00747712" w:rsidP="00A52BD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Ms L Gregson</w:t>
            </w:r>
          </w:p>
        </w:tc>
      </w:tr>
      <w:tr w:rsidR="00A52BDC" w14:paraId="52F0F096" w14:textId="77777777" w:rsidTr="000736FA">
        <w:tc>
          <w:tcPr>
            <w:tcW w:w="1808" w:type="dxa"/>
            <w:gridSpan w:val="2"/>
            <w:shd w:val="clear" w:color="auto" w:fill="auto"/>
          </w:tcPr>
          <w:p w14:paraId="1BB6ED89" w14:textId="77777777" w:rsidR="00A52BDC" w:rsidRDefault="00A52BDC" w:rsidP="00A52BDC">
            <w:pPr>
              <w:ind w:firstLine="720"/>
              <w:rPr>
                <w:b/>
                <w:sz w:val="24"/>
              </w:rPr>
            </w:pPr>
          </w:p>
        </w:tc>
        <w:tc>
          <w:tcPr>
            <w:tcW w:w="234" w:type="dxa"/>
            <w:tcBorders>
              <w:left w:val="nil"/>
            </w:tcBorders>
          </w:tcPr>
          <w:p w14:paraId="53C3718B" w14:textId="77777777" w:rsidR="00A52BDC" w:rsidRDefault="00A52BDC" w:rsidP="00A52BDC">
            <w:pPr>
              <w:rPr>
                <w:b/>
                <w:sz w:val="24"/>
              </w:rPr>
            </w:pPr>
          </w:p>
        </w:tc>
        <w:tc>
          <w:tcPr>
            <w:tcW w:w="8413" w:type="dxa"/>
            <w:gridSpan w:val="2"/>
          </w:tcPr>
          <w:p w14:paraId="0BE7B3FF" w14:textId="4F4A1DCC" w:rsidR="00A52BDC" w:rsidRDefault="00655B9C" w:rsidP="00A52BD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Mrs S Hesk</w:t>
            </w:r>
          </w:p>
        </w:tc>
      </w:tr>
      <w:tr w:rsidR="00A52BDC" w14:paraId="03C5FD2E" w14:textId="77777777" w:rsidTr="000736FA">
        <w:tc>
          <w:tcPr>
            <w:tcW w:w="1808" w:type="dxa"/>
            <w:gridSpan w:val="2"/>
            <w:shd w:val="clear" w:color="auto" w:fill="auto"/>
          </w:tcPr>
          <w:p w14:paraId="004A981E" w14:textId="77777777" w:rsidR="00A52BDC" w:rsidRDefault="00A52BDC" w:rsidP="00A52BDC">
            <w:pPr>
              <w:ind w:firstLine="720"/>
              <w:rPr>
                <w:b/>
                <w:sz w:val="24"/>
              </w:rPr>
            </w:pPr>
          </w:p>
        </w:tc>
        <w:tc>
          <w:tcPr>
            <w:tcW w:w="234" w:type="dxa"/>
            <w:tcBorders>
              <w:left w:val="nil"/>
            </w:tcBorders>
          </w:tcPr>
          <w:p w14:paraId="48BA6069" w14:textId="77777777" w:rsidR="00A52BDC" w:rsidRDefault="00A52BDC" w:rsidP="00A52BDC">
            <w:pPr>
              <w:rPr>
                <w:b/>
                <w:sz w:val="24"/>
              </w:rPr>
            </w:pPr>
          </w:p>
        </w:tc>
        <w:tc>
          <w:tcPr>
            <w:tcW w:w="8413" w:type="dxa"/>
            <w:gridSpan w:val="2"/>
          </w:tcPr>
          <w:p w14:paraId="311167C0" w14:textId="2E833CF9" w:rsidR="00A52BDC" w:rsidRDefault="00655B9C" w:rsidP="00A52BD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Mrs A Hesketh</w:t>
            </w:r>
          </w:p>
        </w:tc>
      </w:tr>
      <w:tr w:rsidR="00A52BDC" w14:paraId="072F1DEE" w14:textId="77777777" w:rsidTr="000736FA">
        <w:tc>
          <w:tcPr>
            <w:tcW w:w="1808" w:type="dxa"/>
            <w:gridSpan w:val="2"/>
            <w:shd w:val="clear" w:color="auto" w:fill="auto"/>
          </w:tcPr>
          <w:p w14:paraId="5D8E8BAD" w14:textId="77777777" w:rsidR="00A52BDC" w:rsidRDefault="00A52BDC" w:rsidP="00A52BDC">
            <w:pPr>
              <w:ind w:firstLine="720"/>
              <w:rPr>
                <w:b/>
                <w:sz w:val="24"/>
              </w:rPr>
            </w:pPr>
          </w:p>
        </w:tc>
        <w:tc>
          <w:tcPr>
            <w:tcW w:w="234" w:type="dxa"/>
            <w:tcBorders>
              <w:left w:val="nil"/>
            </w:tcBorders>
          </w:tcPr>
          <w:p w14:paraId="40914E01" w14:textId="77777777" w:rsidR="00A52BDC" w:rsidRDefault="00A52BDC" w:rsidP="00A52BDC">
            <w:pPr>
              <w:rPr>
                <w:b/>
                <w:sz w:val="24"/>
              </w:rPr>
            </w:pPr>
          </w:p>
        </w:tc>
        <w:tc>
          <w:tcPr>
            <w:tcW w:w="8413" w:type="dxa"/>
            <w:gridSpan w:val="2"/>
          </w:tcPr>
          <w:p w14:paraId="216A5442" w14:textId="7B4BFF3D" w:rsidR="00A52BDC" w:rsidRDefault="00655B9C" w:rsidP="00A52BD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Mrs </w:t>
            </w:r>
            <w:r w:rsidR="00477B92">
              <w:rPr>
                <w:b/>
                <w:sz w:val="24"/>
              </w:rPr>
              <w:t>S Hogg</w:t>
            </w:r>
          </w:p>
        </w:tc>
      </w:tr>
      <w:tr w:rsidR="00A52BDC" w14:paraId="55112794" w14:textId="77777777" w:rsidTr="000736FA">
        <w:tc>
          <w:tcPr>
            <w:tcW w:w="1808" w:type="dxa"/>
            <w:gridSpan w:val="2"/>
            <w:shd w:val="clear" w:color="auto" w:fill="auto"/>
          </w:tcPr>
          <w:p w14:paraId="359BDE8C" w14:textId="77777777" w:rsidR="00A52BDC" w:rsidRDefault="00A52BDC" w:rsidP="00A52BDC">
            <w:pPr>
              <w:ind w:firstLine="720"/>
              <w:rPr>
                <w:b/>
                <w:sz w:val="24"/>
              </w:rPr>
            </w:pPr>
          </w:p>
        </w:tc>
        <w:tc>
          <w:tcPr>
            <w:tcW w:w="234" w:type="dxa"/>
            <w:tcBorders>
              <w:left w:val="nil"/>
            </w:tcBorders>
          </w:tcPr>
          <w:p w14:paraId="37B56558" w14:textId="77777777" w:rsidR="00A52BDC" w:rsidRDefault="00A52BDC" w:rsidP="00A52BDC">
            <w:pPr>
              <w:rPr>
                <w:b/>
                <w:sz w:val="24"/>
              </w:rPr>
            </w:pPr>
          </w:p>
        </w:tc>
        <w:tc>
          <w:tcPr>
            <w:tcW w:w="8413" w:type="dxa"/>
            <w:gridSpan w:val="2"/>
          </w:tcPr>
          <w:p w14:paraId="44FDBB8F" w14:textId="7190A015" w:rsidR="00A52BDC" w:rsidRDefault="00477B92" w:rsidP="00A52BD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Mrs C Howarth</w:t>
            </w:r>
          </w:p>
        </w:tc>
      </w:tr>
      <w:tr w:rsidR="00A52BDC" w14:paraId="6D2287B4" w14:textId="77777777" w:rsidTr="000736FA">
        <w:tc>
          <w:tcPr>
            <w:tcW w:w="1808" w:type="dxa"/>
            <w:gridSpan w:val="2"/>
            <w:shd w:val="clear" w:color="auto" w:fill="auto"/>
          </w:tcPr>
          <w:p w14:paraId="0E282F50" w14:textId="77777777" w:rsidR="00A52BDC" w:rsidRDefault="00A52BDC" w:rsidP="00A52BDC">
            <w:pPr>
              <w:ind w:firstLine="720"/>
              <w:rPr>
                <w:b/>
                <w:sz w:val="24"/>
              </w:rPr>
            </w:pPr>
          </w:p>
        </w:tc>
        <w:tc>
          <w:tcPr>
            <w:tcW w:w="234" w:type="dxa"/>
            <w:tcBorders>
              <w:left w:val="nil"/>
            </w:tcBorders>
          </w:tcPr>
          <w:p w14:paraId="36ABBBAC" w14:textId="77777777" w:rsidR="00A52BDC" w:rsidRDefault="00A52BDC" w:rsidP="00A52BDC">
            <w:pPr>
              <w:rPr>
                <w:b/>
                <w:sz w:val="24"/>
              </w:rPr>
            </w:pPr>
          </w:p>
        </w:tc>
        <w:tc>
          <w:tcPr>
            <w:tcW w:w="8413" w:type="dxa"/>
            <w:gridSpan w:val="2"/>
          </w:tcPr>
          <w:p w14:paraId="754B8462" w14:textId="488BB9E9" w:rsidR="00A52BDC" w:rsidRDefault="00477B92" w:rsidP="00A52BDC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Mrs M Lund</w:t>
            </w:r>
          </w:p>
        </w:tc>
      </w:tr>
      <w:tr w:rsidR="00A52BDC" w14:paraId="12EEDA66" w14:textId="77777777" w:rsidTr="000736FA">
        <w:tc>
          <w:tcPr>
            <w:tcW w:w="1808" w:type="dxa"/>
            <w:gridSpan w:val="2"/>
            <w:shd w:val="clear" w:color="auto" w:fill="auto"/>
          </w:tcPr>
          <w:p w14:paraId="60BCF801" w14:textId="77777777" w:rsidR="00A52BDC" w:rsidRDefault="00A52BDC" w:rsidP="00A52BDC">
            <w:pPr>
              <w:ind w:firstLine="720"/>
              <w:rPr>
                <w:b/>
                <w:sz w:val="24"/>
              </w:rPr>
            </w:pPr>
          </w:p>
        </w:tc>
        <w:tc>
          <w:tcPr>
            <w:tcW w:w="234" w:type="dxa"/>
            <w:tcBorders>
              <w:left w:val="nil"/>
            </w:tcBorders>
          </w:tcPr>
          <w:p w14:paraId="4C8322B1" w14:textId="77777777" w:rsidR="00A52BDC" w:rsidRDefault="00A52BDC" w:rsidP="00A52BDC">
            <w:pPr>
              <w:rPr>
                <w:b/>
                <w:sz w:val="24"/>
              </w:rPr>
            </w:pPr>
          </w:p>
        </w:tc>
        <w:tc>
          <w:tcPr>
            <w:tcW w:w="8413" w:type="dxa"/>
            <w:gridSpan w:val="2"/>
          </w:tcPr>
          <w:p w14:paraId="5DD6C275" w14:textId="3947A4FB" w:rsidR="00A52BDC" w:rsidRDefault="00456C66" w:rsidP="00A52BDC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Mrs A Thompson</w:t>
            </w:r>
          </w:p>
        </w:tc>
      </w:tr>
      <w:tr w:rsidR="00A52BDC" w14:paraId="1FC37DAB" w14:textId="77777777" w:rsidTr="000736FA">
        <w:tc>
          <w:tcPr>
            <w:tcW w:w="180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CDFA3AF" w14:textId="77777777" w:rsidR="00A52BDC" w:rsidRDefault="00A52BDC" w:rsidP="00A52BDC">
            <w:pPr>
              <w:ind w:firstLine="720"/>
              <w:rPr>
                <w:b/>
                <w:sz w:val="24"/>
              </w:rPr>
            </w:pPr>
          </w:p>
        </w:tc>
        <w:tc>
          <w:tcPr>
            <w:tcW w:w="234" w:type="dxa"/>
            <w:tcBorders>
              <w:left w:val="nil"/>
            </w:tcBorders>
          </w:tcPr>
          <w:p w14:paraId="5A9759B3" w14:textId="77777777" w:rsidR="00A52BDC" w:rsidRDefault="00A52BDC" w:rsidP="00A52BDC">
            <w:pPr>
              <w:rPr>
                <w:b/>
                <w:sz w:val="24"/>
              </w:rPr>
            </w:pPr>
          </w:p>
        </w:tc>
        <w:tc>
          <w:tcPr>
            <w:tcW w:w="8413" w:type="dxa"/>
            <w:gridSpan w:val="2"/>
          </w:tcPr>
          <w:p w14:paraId="7B58FBDE" w14:textId="77777777" w:rsidR="00A52BDC" w:rsidRDefault="00A52BDC" w:rsidP="00A52BDC">
            <w:pPr>
              <w:rPr>
                <w:b/>
                <w:sz w:val="24"/>
              </w:rPr>
            </w:pPr>
          </w:p>
        </w:tc>
      </w:tr>
      <w:tr w:rsidR="00A52BDC" w14:paraId="75A96F6A" w14:textId="77777777" w:rsidTr="000736FA"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14:paraId="29B8D314" w14:textId="77777777" w:rsidR="00A52BDC" w:rsidRDefault="00A52BDC" w:rsidP="00A52BD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Also Present:</w:t>
            </w:r>
          </w:p>
        </w:tc>
        <w:tc>
          <w:tcPr>
            <w:tcW w:w="234" w:type="dxa"/>
            <w:tcBorders>
              <w:left w:val="nil"/>
            </w:tcBorders>
          </w:tcPr>
          <w:p w14:paraId="32866475" w14:textId="77777777" w:rsidR="00A52BDC" w:rsidRDefault="00A52BDC" w:rsidP="00A52BDC">
            <w:pPr>
              <w:rPr>
                <w:b/>
                <w:sz w:val="24"/>
              </w:rPr>
            </w:pPr>
          </w:p>
        </w:tc>
        <w:tc>
          <w:tcPr>
            <w:tcW w:w="8413" w:type="dxa"/>
            <w:gridSpan w:val="2"/>
          </w:tcPr>
          <w:p w14:paraId="68C8AD33" w14:textId="7F24E5BC" w:rsidR="00A52BDC" w:rsidRDefault="00556CC0" w:rsidP="00A52BD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Mr S </w:t>
            </w:r>
            <w:r w:rsidR="006F14DA">
              <w:rPr>
                <w:b/>
                <w:sz w:val="24"/>
              </w:rPr>
              <w:t>Wetherill</w:t>
            </w:r>
            <w:r>
              <w:rPr>
                <w:b/>
                <w:sz w:val="24"/>
              </w:rPr>
              <w:t xml:space="preserve"> </w:t>
            </w:r>
            <w:r w:rsidR="00A52BDC">
              <w:rPr>
                <w:b/>
                <w:sz w:val="24"/>
              </w:rPr>
              <w:t>(Clerk)</w:t>
            </w:r>
          </w:p>
        </w:tc>
      </w:tr>
      <w:tr w:rsidR="00A52BDC" w14:paraId="7A6FFA27" w14:textId="77777777" w:rsidTr="00285974">
        <w:tc>
          <w:tcPr>
            <w:tcW w:w="180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00243950" w14:textId="77777777" w:rsidR="00A52BDC" w:rsidRDefault="00A52BDC" w:rsidP="00A52BDC">
            <w:pPr>
              <w:rPr>
                <w:b/>
                <w:sz w:val="24"/>
              </w:rPr>
            </w:pPr>
          </w:p>
        </w:tc>
        <w:tc>
          <w:tcPr>
            <w:tcW w:w="234" w:type="dxa"/>
            <w:tcBorders>
              <w:left w:val="nil"/>
            </w:tcBorders>
          </w:tcPr>
          <w:p w14:paraId="08B752A9" w14:textId="77777777" w:rsidR="00A52BDC" w:rsidRDefault="00A52BDC" w:rsidP="00A52BDC">
            <w:pPr>
              <w:rPr>
                <w:b/>
                <w:sz w:val="24"/>
              </w:rPr>
            </w:pPr>
          </w:p>
        </w:tc>
        <w:tc>
          <w:tcPr>
            <w:tcW w:w="8413" w:type="dxa"/>
            <w:gridSpan w:val="2"/>
          </w:tcPr>
          <w:p w14:paraId="7BEAD165" w14:textId="4E47BDFC" w:rsidR="00A52BDC" w:rsidRDefault="00E05BE8" w:rsidP="00A52BD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Miss S Mooney </w:t>
            </w:r>
            <w:r w:rsidR="00A52BDC">
              <w:rPr>
                <w:b/>
                <w:sz w:val="24"/>
              </w:rPr>
              <w:t>(Observer)</w:t>
            </w:r>
          </w:p>
        </w:tc>
      </w:tr>
      <w:tr w:rsidR="00E05BE8" w14:paraId="26E7AC26" w14:textId="77777777" w:rsidTr="00285974">
        <w:tc>
          <w:tcPr>
            <w:tcW w:w="180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5B61FE18" w14:textId="77777777" w:rsidR="00E05BE8" w:rsidRDefault="00E05BE8" w:rsidP="00A52BDC">
            <w:pPr>
              <w:rPr>
                <w:b/>
                <w:sz w:val="24"/>
              </w:rPr>
            </w:pPr>
          </w:p>
        </w:tc>
        <w:tc>
          <w:tcPr>
            <w:tcW w:w="234" w:type="dxa"/>
            <w:tcBorders>
              <w:left w:val="nil"/>
            </w:tcBorders>
          </w:tcPr>
          <w:p w14:paraId="595DCFDC" w14:textId="77777777" w:rsidR="00E05BE8" w:rsidRDefault="00E05BE8" w:rsidP="00A52BDC">
            <w:pPr>
              <w:rPr>
                <w:b/>
                <w:sz w:val="24"/>
              </w:rPr>
            </w:pPr>
          </w:p>
        </w:tc>
        <w:tc>
          <w:tcPr>
            <w:tcW w:w="8413" w:type="dxa"/>
            <w:gridSpan w:val="2"/>
          </w:tcPr>
          <w:p w14:paraId="7EFC0F66" w14:textId="433AEFED" w:rsidR="00E05BE8" w:rsidRDefault="00E05BE8" w:rsidP="00A52BD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Mrs W Mather (Observer)</w:t>
            </w:r>
          </w:p>
        </w:tc>
      </w:tr>
      <w:tr w:rsidR="00A52BDC" w14:paraId="30A473BE" w14:textId="77777777" w:rsidTr="006C20A5">
        <w:trPr>
          <w:trHeight w:val="110"/>
        </w:trPr>
        <w:tc>
          <w:tcPr>
            <w:tcW w:w="1808" w:type="dxa"/>
            <w:gridSpan w:val="2"/>
          </w:tcPr>
          <w:p w14:paraId="34DC9F6F" w14:textId="77777777" w:rsidR="00A52BDC" w:rsidRDefault="00A52BDC" w:rsidP="00A52BDC">
            <w:pPr>
              <w:rPr>
                <w:b/>
                <w:sz w:val="24"/>
              </w:rPr>
            </w:pPr>
          </w:p>
        </w:tc>
        <w:tc>
          <w:tcPr>
            <w:tcW w:w="234" w:type="dxa"/>
            <w:tcBorders>
              <w:left w:val="nil"/>
            </w:tcBorders>
          </w:tcPr>
          <w:p w14:paraId="0EDD2325" w14:textId="77777777" w:rsidR="00A52BDC" w:rsidRDefault="00A52BDC" w:rsidP="00A52BDC">
            <w:pPr>
              <w:rPr>
                <w:b/>
                <w:sz w:val="24"/>
              </w:rPr>
            </w:pPr>
          </w:p>
        </w:tc>
        <w:tc>
          <w:tcPr>
            <w:tcW w:w="8413" w:type="dxa"/>
            <w:gridSpan w:val="2"/>
          </w:tcPr>
          <w:p w14:paraId="5499F04C" w14:textId="77777777" w:rsidR="00A52BDC" w:rsidRDefault="00A52BDC" w:rsidP="00A52BDC">
            <w:pPr>
              <w:rPr>
                <w:b/>
                <w:sz w:val="24"/>
              </w:rPr>
            </w:pPr>
          </w:p>
        </w:tc>
      </w:tr>
      <w:tr w:rsidR="00A52BDC" w14:paraId="5B419995" w14:textId="77777777" w:rsidTr="00A50CFA">
        <w:tc>
          <w:tcPr>
            <w:tcW w:w="1241" w:type="dxa"/>
          </w:tcPr>
          <w:p w14:paraId="2FF91B96" w14:textId="77777777" w:rsidR="00A52BDC" w:rsidRDefault="00A52BDC" w:rsidP="00A52BDC">
            <w:pPr>
              <w:rPr>
                <w:b/>
                <w:sz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02A421FD" w14:textId="77777777" w:rsidR="00A52BDC" w:rsidRDefault="00A52BDC" w:rsidP="00A52BDC">
            <w:pPr>
              <w:jc w:val="both"/>
              <w:rPr>
                <w:b/>
                <w:sz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6DB887E0" w14:textId="77777777" w:rsidR="00A52BDC" w:rsidRPr="00ED4F2B" w:rsidRDefault="00A52BDC" w:rsidP="00A52BDC">
            <w:pPr>
              <w:jc w:val="center"/>
              <w:rPr>
                <w:b/>
                <w:sz w:val="24"/>
                <w:u w:val="single"/>
              </w:rPr>
            </w:pPr>
            <w:r w:rsidRPr="00ED4F2B">
              <w:rPr>
                <w:b/>
                <w:sz w:val="24"/>
                <w:u w:val="single"/>
              </w:rPr>
              <w:t>Action</w:t>
            </w:r>
          </w:p>
        </w:tc>
      </w:tr>
      <w:tr w:rsidR="00A52BDC" w:rsidRPr="002C5A78" w14:paraId="2EC73717" w14:textId="77777777" w:rsidTr="00A50CFA">
        <w:tc>
          <w:tcPr>
            <w:tcW w:w="1241" w:type="dxa"/>
          </w:tcPr>
          <w:p w14:paraId="7EADC79C" w14:textId="77777777" w:rsidR="00A52BDC" w:rsidRPr="002C5A78" w:rsidRDefault="00A52BDC" w:rsidP="00A52BDC">
            <w:pPr>
              <w:ind w:left="720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6BCFADBF" w14:textId="77777777" w:rsidR="00A52BDC" w:rsidRPr="002C5A78" w:rsidRDefault="00A52BDC" w:rsidP="00A52BDC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19495ED1" w14:textId="77777777" w:rsidR="00A52BDC" w:rsidRPr="002C5A78" w:rsidRDefault="00A52BDC" w:rsidP="00A52BDC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C96533" w:rsidRPr="00316A54" w14:paraId="23336E78" w14:textId="77777777" w:rsidTr="00C00CD7">
        <w:trPr>
          <w:trHeight w:val="281"/>
        </w:trPr>
        <w:tc>
          <w:tcPr>
            <w:tcW w:w="1241" w:type="dxa"/>
          </w:tcPr>
          <w:p w14:paraId="4DE5A3ED" w14:textId="1C5C862B" w:rsidR="00C96533" w:rsidRPr="00585616" w:rsidRDefault="00585616" w:rsidP="00585616">
            <w:pPr>
              <w:ind w:left="360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23.28</w:t>
            </w: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7DCE96E2" w14:textId="77777777" w:rsidR="00C96533" w:rsidRPr="002C5A78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b/>
                <w:sz w:val="24"/>
              </w:rPr>
              <w:t>Apologies for Absence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797F497E" w14:textId="77777777" w:rsidR="00C96533" w:rsidRPr="00316A54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C96533" w:rsidRPr="00086018" w14:paraId="721A67E6" w14:textId="77777777" w:rsidTr="00CA1B50">
        <w:tc>
          <w:tcPr>
            <w:tcW w:w="1241" w:type="dxa"/>
          </w:tcPr>
          <w:p w14:paraId="0721C9A3" w14:textId="3214F6A4" w:rsidR="00C96533" w:rsidRPr="00086018" w:rsidRDefault="00C96533" w:rsidP="00C00CD7">
            <w:pPr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3641361A" w14:textId="77777777" w:rsidR="00C96533" w:rsidRPr="00086018" w:rsidRDefault="00C96533" w:rsidP="00C96533">
            <w:pPr>
              <w:jc w:val="both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7EC54CA6" w14:textId="77777777" w:rsidR="00C96533" w:rsidRPr="00086018" w:rsidRDefault="00C96533" w:rsidP="00C96533">
            <w:pPr>
              <w:jc w:val="both"/>
              <w:rPr>
                <w:rFonts w:cs="Arial"/>
                <w:b/>
                <w:sz w:val="18"/>
                <w:szCs w:val="18"/>
              </w:rPr>
            </w:pPr>
          </w:p>
        </w:tc>
      </w:tr>
      <w:tr w:rsidR="00C96533" w:rsidRPr="00316A54" w14:paraId="3290126A" w14:textId="77777777" w:rsidTr="00CA1B50">
        <w:tc>
          <w:tcPr>
            <w:tcW w:w="1241" w:type="dxa"/>
          </w:tcPr>
          <w:p w14:paraId="7A10DC76" w14:textId="77777777" w:rsidR="00C96533" w:rsidRPr="00316A54" w:rsidRDefault="00C96533" w:rsidP="00C96533">
            <w:pPr>
              <w:ind w:left="720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5E08D7CC" w14:textId="1FA61DBF" w:rsidR="00C00CD7" w:rsidRPr="001561F9" w:rsidRDefault="00C96533" w:rsidP="00C96533">
            <w:pPr>
              <w:jc w:val="both"/>
              <w:rPr>
                <w:rFonts w:cs="Arial"/>
                <w:sz w:val="24"/>
                <w:szCs w:val="24"/>
              </w:rPr>
            </w:pPr>
            <w:r w:rsidRPr="00F14465">
              <w:rPr>
                <w:sz w:val="24"/>
              </w:rPr>
              <w:t>Apologies for absence were received and accepted from</w:t>
            </w:r>
            <w:r w:rsidR="001561F9">
              <w:rPr>
                <w:rFonts w:cs="Arial"/>
                <w:sz w:val="24"/>
                <w:szCs w:val="24"/>
              </w:rPr>
              <w:t xml:space="preserve"> Mr N Atkinson</w:t>
            </w:r>
            <w:r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144B9497" w14:textId="77777777" w:rsidR="00C96533" w:rsidRPr="00316A54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C96533" w:rsidRPr="002C5A78" w14:paraId="033FE8F2" w14:textId="77777777" w:rsidTr="00CA1B50">
        <w:tc>
          <w:tcPr>
            <w:tcW w:w="1241" w:type="dxa"/>
          </w:tcPr>
          <w:p w14:paraId="5C1F30C4" w14:textId="77777777" w:rsidR="00C96533" w:rsidRPr="002C5A78" w:rsidRDefault="00C96533" w:rsidP="00C96533">
            <w:pPr>
              <w:ind w:left="720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339EBB40" w14:textId="77777777" w:rsidR="00C96533" w:rsidRPr="002C5A78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6B825D3D" w14:textId="77777777" w:rsidR="00C96533" w:rsidRPr="002C5A78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C96533" w:rsidRPr="002C5A78" w14:paraId="79024BD1" w14:textId="77777777" w:rsidTr="00A50CFA">
        <w:tc>
          <w:tcPr>
            <w:tcW w:w="1241" w:type="dxa"/>
          </w:tcPr>
          <w:p w14:paraId="5E96E29E" w14:textId="2E1FCE40" w:rsidR="00C96533" w:rsidRPr="00585616" w:rsidRDefault="00585616" w:rsidP="00585616">
            <w:pPr>
              <w:ind w:left="360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23.29</w:t>
            </w: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5D80ACDA" w14:textId="77777777" w:rsidR="00C96533" w:rsidRPr="002C5A78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  <w:r w:rsidRPr="002C5A78">
              <w:rPr>
                <w:rFonts w:cs="Arial"/>
                <w:b/>
                <w:sz w:val="24"/>
                <w:szCs w:val="24"/>
              </w:rPr>
              <w:t>Governing Body Matters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2C73FECA" w14:textId="77777777" w:rsidR="00C96533" w:rsidRPr="002C5A78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C96533" w:rsidRPr="002C5A78" w14:paraId="24EC1909" w14:textId="77777777" w:rsidTr="00A50CFA">
        <w:tc>
          <w:tcPr>
            <w:tcW w:w="1241" w:type="dxa"/>
          </w:tcPr>
          <w:p w14:paraId="68239938" w14:textId="77777777" w:rsidR="00C96533" w:rsidRPr="002C5A78" w:rsidRDefault="00C96533" w:rsidP="00C96533">
            <w:pPr>
              <w:ind w:left="567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38B9E2C5" w14:textId="77777777" w:rsidR="00C96533" w:rsidRPr="002C5A78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4E3D68D9" w14:textId="77777777" w:rsidR="00C96533" w:rsidRPr="002C5A78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C96533" w:rsidRPr="002C5A78" w14:paraId="5DD5F81C" w14:textId="77777777" w:rsidTr="00A50CFA">
        <w:tc>
          <w:tcPr>
            <w:tcW w:w="1241" w:type="dxa"/>
          </w:tcPr>
          <w:p w14:paraId="10893DB2" w14:textId="77777777" w:rsidR="00C96533" w:rsidRPr="002C5A78" w:rsidRDefault="00C96533" w:rsidP="00C96533">
            <w:pPr>
              <w:ind w:left="567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7C109DD1" w14:textId="77777777" w:rsidR="00C96533" w:rsidRPr="002C5A78" w:rsidRDefault="00C96533" w:rsidP="00BC78C4">
            <w:pPr>
              <w:numPr>
                <w:ilvl w:val="0"/>
                <w:numId w:val="3"/>
              </w:numPr>
              <w:jc w:val="both"/>
              <w:rPr>
                <w:rFonts w:cs="Arial"/>
                <w:b/>
                <w:sz w:val="24"/>
                <w:szCs w:val="24"/>
              </w:rPr>
            </w:pPr>
            <w:r w:rsidRPr="002C5A78">
              <w:rPr>
                <w:rFonts w:cs="Arial"/>
                <w:b/>
                <w:sz w:val="24"/>
                <w:szCs w:val="24"/>
              </w:rPr>
              <w:t>Declaration of Interest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2483580F" w14:textId="77777777" w:rsidR="00C96533" w:rsidRPr="002C5A78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C96533" w:rsidRPr="002C5A78" w14:paraId="683565FF" w14:textId="77777777" w:rsidTr="00A50CFA">
        <w:tc>
          <w:tcPr>
            <w:tcW w:w="1241" w:type="dxa"/>
          </w:tcPr>
          <w:p w14:paraId="749C4101" w14:textId="77777777" w:rsidR="00C96533" w:rsidRPr="002C5A78" w:rsidRDefault="00C96533" w:rsidP="00C96533">
            <w:pPr>
              <w:ind w:left="567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2976C6B7" w14:textId="77777777" w:rsidR="00C96533" w:rsidRPr="002C5A78" w:rsidRDefault="00C96533" w:rsidP="00C96533">
            <w:pPr>
              <w:ind w:left="35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4CB21DFE" w14:textId="77777777" w:rsidR="00C96533" w:rsidRPr="002C5A78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C96533" w:rsidRPr="002C5A78" w14:paraId="715C8B0A" w14:textId="77777777" w:rsidTr="00A50CFA">
        <w:tc>
          <w:tcPr>
            <w:tcW w:w="1241" w:type="dxa"/>
          </w:tcPr>
          <w:p w14:paraId="6396E7D6" w14:textId="77777777" w:rsidR="00C96533" w:rsidRPr="002C5A78" w:rsidRDefault="00C96533" w:rsidP="00C96533">
            <w:pPr>
              <w:ind w:left="567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0D747B0D" w14:textId="1C1CC5D8" w:rsidR="00C96533" w:rsidRPr="001561F9" w:rsidRDefault="00C96533" w:rsidP="00C96533">
            <w:pPr>
              <w:jc w:val="both"/>
              <w:rPr>
                <w:rFonts w:cs="Arial"/>
                <w:sz w:val="24"/>
                <w:szCs w:val="24"/>
              </w:rPr>
            </w:pPr>
            <w:r w:rsidRPr="00662806">
              <w:rPr>
                <w:rFonts w:cs="Arial"/>
                <w:sz w:val="24"/>
                <w:szCs w:val="24"/>
              </w:rPr>
              <w:t>There were no declarations of interest</w:t>
            </w:r>
            <w:r>
              <w:rPr>
                <w:rFonts w:cs="Arial"/>
                <w:sz w:val="24"/>
                <w:szCs w:val="24"/>
              </w:rPr>
              <w:t xml:space="preserve"> in relation to agenda items</w:t>
            </w:r>
            <w:r w:rsidRPr="00662806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48A15C3E" w14:textId="77777777" w:rsidR="00C96533" w:rsidRPr="002C5A78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C96533" w:rsidRPr="002C5A78" w14:paraId="74C64450" w14:textId="77777777" w:rsidTr="00A50CFA">
        <w:tc>
          <w:tcPr>
            <w:tcW w:w="1241" w:type="dxa"/>
          </w:tcPr>
          <w:p w14:paraId="064EFAA5" w14:textId="77777777" w:rsidR="00C96533" w:rsidRPr="002C5A78" w:rsidRDefault="00C96533" w:rsidP="00C96533">
            <w:pPr>
              <w:ind w:left="567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1EF230BC" w14:textId="77777777" w:rsidR="00C96533" w:rsidRPr="002C5A78" w:rsidRDefault="00C96533" w:rsidP="00C96533">
            <w:pPr>
              <w:ind w:left="395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4C4456E4" w14:textId="77777777" w:rsidR="00C96533" w:rsidRPr="002C5A78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C96533" w:rsidRPr="002C5A78" w14:paraId="7FB8EB5D" w14:textId="77777777" w:rsidTr="00A50CFA">
        <w:tc>
          <w:tcPr>
            <w:tcW w:w="1241" w:type="dxa"/>
          </w:tcPr>
          <w:p w14:paraId="7537A8F2" w14:textId="77777777" w:rsidR="00C96533" w:rsidRPr="002C5A78" w:rsidRDefault="00C96533" w:rsidP="00C96533">
            <w:pPr>
              <w:ind w:left="567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73593DBA" w14:textId="77777777" w:rsidR="00C96533" w:rsidRPr="002C5A78" w:rsidRDefault="00C96533" w:rsidP="00BC78C4">
            <w:pPr>
              <w:numPr>
                <w:ilvl w:val="0"/>
                <w:numId w:val="3"/>
              </w:numPr>
              <w:jc w:val="both"/>
              <w:rPr>
                <w:rFonts w:cs="Arial"/>
                <w:b/>
                <w:sz w:val="24"/>
                <w:szCs w:val="24"/>
              </w:rPr>
            </w:pPr>
            <w:r w:rsidRPr="002C5A78">
              <w:rPr>
                <w:rFonts w:cs="Arial"/>
                <w:b/>
                <w:sz w:val="24"/>
                <w:szCs w:val="24"/>
              </w:rPr>
              <w:t>Membership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41A2057A" w14:textId="77777777" w:rsidR="00C96533" w:rsidRPr="002C5A78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C96533" w:rsidRPr="002C5A78" w14:paraId="4D008772" w14:textId="77777777" w:rsidTr="00A50CFA">
        <w:tc>
          <w:tcPr>
            <w:tcW w:w="1241" w:type="dxa"/>
          </w:tcPr>
          <w:p w14:paraId="742A4B03" w14:textId="77777777" w:rsidR="00C96533" w:rsidRPr="002C5A78" w:rsidRDefault="00C96533" w:rsidP="00C96533">
            <w:pPr>
              <w:ind w:left="567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158CB897" w14:textId="77777777" w:rsidR="00C96533" w:rsidRPr="002C5A78" w:rsidRDefault="00C96533" w:rsidP="00C96533">
            <w:pPr>
              <w:ind w:left="35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52922E21" w14:textId="77777777" w:rsidR="00C96533" w:rsidRPr="002C5A78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C96533" w:rsidRPr="002C5A78" w14:paraId="3E640D86" w14:textId="77777777" w:rsidTr="00A50CFA">
        <w:tc>
          <w:tcPr>
            <w:tcW w:w="1241" w:type="dxa"/>
          </w:tcPr>
          <w:p w14:paraId="285909FD" w14:textId="77777777" w:rsidR="00C96533" w:rsidRPr="002C5A78" w:rsidRDefault="00C96533" w:rsidP="00C96533">
            <w:pPr>
              <w:ind w:left="567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6C2C4578" w14:textId="63CE9D73" w:rsidR="00C96533" w:rsidRPr="00F704A1" w:rsidRDefault="00C96533" w:rsidP="00C96533">
            <w:pPr>
              <w:jc w:val="both"/>
              <w:rPr>
                <w:rFonts w:cs="Arial"/>
                <w:color w:val="FF0000"/>
                <w:sz w:val="24"/>
                <w:szCs w:val="24"/>
              </w:rPr>
            </w:pPr>
            <w:r w:rsidRPr="006E2351">
              <w:rPr>
                <w:rFonts w:cs="Arial"/>
                <w:sz w:val="24"/>
                <w:szCs w:val="24"/>
              </w:rPr>
              <w:t xml:space="preserve">It was noted that </w:t>
            </w:r>
            <w:r w:rsidR="00182C48">
              <w:rPr>
                <w:rFonts w:cs="Arial"/>
                <w:sz w:val="24"/>
                <w:szCs w:val="24"/>
              </w:rPr>
              <w:t>Mrs Thompson</w:t>
            </w:r>
            <w:r w:rsidRPr="006E2351">
              <w:rPr>
                <w:rFonts w:cs="Arial"/>
                <w:sz w:val="24"/>
                <w:szCs w:val="24"/>
              </w:rPr>
              <w:t>'s term of office end</w:t>
            </w:r>
            <w:r w:rsidR="00182C48">
              <w:rPr>
                <w:rFonts w:cs="Arial"/>
                <w:sz w:val="24"/>
                <w:szCs w:val="24"/>
              </w:rPr>
              <w:t>ed</w:t>
            </w:r>
            <w:r w:rsidRPr="006E2351">
              <w:rPr>
                <w:rFonts w:cs="Arial"/>
                <w:sz w:val="24"/>
                <w:szCs w:val="24"/>
              </w:rPr>
              <w:t xml:space="preserve"> on</w:t>
            </w:r>
            <w:r w:rsidR="00182C48">
              <w:rPr>
                <w:rFonts w:cs="Arial"/>
                <w:sz w:val="24"/>
                <w:szCs w:val="24"/>
              </w:rPr>
              <w:t xml:space="preserve"> 23 January 2023</w:t>
            </w:r>
            <w:r>
              <w:rPr>
                <w:rFonts w:cs="Arial"/>
                <w:sz w:val="24"/>
                <w:szCs w:val="24"/>
              </w:rPr>
              <w:t>.  T</w:t>
            </w:r>
            <w:r w:rsidRPr="006E2351">
              <w:rPr>
                <w:rFonts w:cs="Arial"/>
                <w:sz w:val="24"/>
                <w:szCs w:val="24"/>
              </w:rPr>
              <w:t xml:space="preserve">he headteacher agreed to arrange an election to appoint to this governor position. </w:t>
            </w:r>
            <w:r w:rsidR="00182C48">
              <w:rPr>
                <w:rFonts w:cs="Arial"/>
                <w:sz w:val="24"/>
                <w:szCs w:val="24"/>
              </w:rPr>
              <w:t xml:space="preserve">Mrs Thompson </w:t>
            </w:r>
            <w:r w:rsidRPr="006E2351">
              <w:rPr>
                <w:rFonts w:cs="Arial"/>
                <w:sz w:val="24"/>
                <w:szCs w:val="24"/>
              </w:rPr>
              <w:t>was thanked for</w:t>
            </w:r>
            <w:r w:rsidR="001920EB">
              <w:rPr>
                <w:rFonts w:cs="Arial"/>
                <w:sz w:val="24"/>
                <w:szCs w:val="24"/>
              </w:rPr>
              <w:t xml:space="preserve"> </w:t>
            </w:r>
            <w:r w:rsidRPr="006E2351">
              <w:rPr>
                <w:rFonts w:cs="Arial"/>
                <w:sz w:val="24"/>
                <w:szCs w:val="24"/>
              </w:rPr>
              <w:t xml:space="preserve">her </w:t>
            </w:r>
            <w:r w:rsidR="00A4133D">
              <w:rPr>
                <w:rFonts w:cs="Arial"/>
                <w:sz w:val="24"/>
                <w:szCs w:val="24"/>
              </w:rPr>
              <w:t>c</w:t>
            </w:r>
            <w:r w:rsidR="00200E02">
              <w:rPr>
                <w:rFonts w:cs="Arial"/>
                <w:sz w:val="24"/>
                <w:szCs w:val="24"/>
              </w:rPr>
              <w:t xml:space="preserve">ontribution to </w:t>
            </w:r>
            <w:r w:rsidRPr="006E2351">
              <w:rPr>
                <w:rFonts w:cs="Arial"/>
                <w:sz w:val="24"/>
                <w:szCs w:val="24"/>
              </w:rPr>
              <w:t>the governing body.</w:t>
            </w:r>
            <w:r>
              <w:rPr>
                <w:rFonts w:cs="Arial"/>
                <w:sz w:val="24"/>
                <w:szCs w:val="24"/>
              </w:rPr>
              <w:t xml:space="preserve"> </w:t>
            </w:r>
          </w:p>
          <w:p w14:paraId="5577F6EC" w14:textId="77777777" w:rsidR="00C96533" w:rsidRDefault="00C96533" w:rsidP="00C96533">
            <w:pPr>
              <w:jc w:val="both"/>
              <w:rPr>
                <w:rFonts w:cs="Arial"/>
                <w:sz w:val="24"/>
                <w:szCs w:val="24"/>
              </w:rPr>
            </w:pPr>
          </w:p>
          <w:p w14:paraId="7648AD66" w14:textId="1B5181EC" w:rsidR="00E845E3" w:rsidRPr="00811A7E" w:rsidRDefault="00C96533" w:rsidP="00811A7E">
            <w:pPr>
              <w:jc w:val="both"/>
              <w:rPr>
                <w:rFonts w:cs="Arial"/>
                <w:sz w:val="24"/>
                <w:szCs w:val="24"/>
              </w:rPr>
            </w:pPr>
            <w:r w:rsidRPr="0029729A">
              <w:rPr>
                <w:rFonts w:cs="Arial"/>
                <w:sz w:val="24"/>
                <w:szCs w:val="24"/>
              </w:rPr>
              <w:t xml:space="preserve">The clerk advised there </w:t>
            </w:r>
            <w:r w:rsidRPr="004874A3">
              <w:rPr>
                <w:rFonts w:cs="Arial"/>
                <w:sz w:val="24"/>
                <w:szCs w:val="24"/>
              </w:rPr>
              <w:t>were vacancies for</w:t>
            </w:r>
            <w:r w:rsidR="00403AB0">
              <w:rPr>
                <w:rFonts w:cs="Arial"/>
                <w:sz w:val="24"/>
                <w:szCs w:val="24"/>
              </w:rPr>
              <w:t xml:space="preserve"> a local authority governor, a parent governor and a co-opted governor</w:t>
            </w:r>
            <w:r w:rsidRPr="004874A3">
              <w:rPr>
                <w:rFonts w:cs="Arial"/>
                <w:sz w:val="24"/>
                <w:szCs w:val="24"/>
              </w:rPr>
              <w:t>.</w:t>
            </w:r>
            <w:r w:rsidR="00E845E3">
              <w:rPr>
                <w:rFonts w:cs="Arial"/>
                <w:sz w:val="24"/>
                <w:szCs w:val="24"/>
              </w:rPr>
              <w:t xml:space="preserve">  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3A06F3CF" w14:textId="77777777" w:rsidR="00C96533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  <w:p w14:paraId="5D3110F2" w14:textId="672AE83C" w:rsidR="003D52DD" w:rsidRPr="002C5A78" w:rsidRDefault="003D52DD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Headteacher</w:t>
            </w:r>
          </w:p>
        </w:tc>
      </w:tr>
      <w:tr w:rsidR="00C96533" w:rsidRPr="002C5A78" w14:paraId="6F96C4B7" w14:textId="77777777" w:rsidTr="00A50CFA">
        <w:tc>
          <w:tcPr>
            <w:tcW w:w="1241" w:type="dxa"/>
          </w:tcPr>
          <w:p w14:paraId="1F679FF4" w14:textId="77777777" w:rsidR="00C96533" w:rsidRPr="002C5A78" w:rsidRDefault="00C96533" w:rsidP="00C96533">
            <w:pPr>
              <w:ind w:left="567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6570180C" w14:textId="77777777" w:rsidR="00C96533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18577E58" w14:textId="77777777" w:rsidR="00C96533" w:rsidRPr="002C5A78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C96533" w:rsidRPr="002C5A78" w14:paraId="390090DD" w14:textId="77777777" w:rsidTr="00A50CFA">
        <w:tc>
          <w:tcPr>
            <w:tcW w:w="1241" w:type="dxa"/>
          </w:tcPr>
          <w:p w14:paraId="06059D04" w14:textId="77777777" w:rsidR="00C96533" w:rsidRPr="002C5A78" w:rsidRDefault="00C96533" w:rsidP="00C96533">
            <w:pPr>
              <w:ind w:left="567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206551BC" w14:textId="0D6186A8" w:rsidR="00C96533" w:rsidRPr="006418DD" w:rsidRDefault="00C96533" w:rsidP="00C96533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c) </w:t>
            </w:r>
            <w:r w:rsidR="004711AB">
              <w:rPr>
                <w:rFonts w:cs="Arial"/>
                <w:b/>
                <w:sz w:val="24"/>
                <w:szCs w:val="24"/>
              </w:rPr>
              <w:t>DBS / Section 128 Checks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69FD645F" w14:textId="77777777" w:rsidR="00C96533" w:rsidRPr="002C5A78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C96533" w:rsidRPr="002C5A78" w14:paraId="0BA5C3D7" w14:textId="77777777" w:rsidTr="00A50CFA">
        <w:trPr>
          <w:trHeight w:val="281"/>
        </w:trPr>
        <w:tc>
          <w:tcPr>
            <w:tcW w:w="1241" w:type="dxa"/>
          </w:tcPr>
          <w:p w14:paraId="65C24DE4" w14:textId="77777777" w:rsidR="00C96533" w:rsidRPr="002C5A78" w:rsidRDefault="00C96533" w:rsidP="00C96533">
            <w:pPr>
              <w:ind w:left="567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6A331B56" w14:textId="77777777" w:rsidR="00C96533" w:rsidRPr="006418DD" w:rsidRDefault="00C96533" w:rsidP="00C96533">
            <w:pPr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45ACA794" w14:textId="77777777" w:rsidR="00C96533" w:rsidRPr="002C5A78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C96533" w:rsidRPr="0029729A" w14:paraId="569D1CED" w14:textId="77777777" w:rsidTr="00A50CFA">
        <w:trPr>
          <w:trHeight w:val="281"/>
        </w:trPr>
        <w:tc>
          <w:tcPr>
            <w:tcW w:w="1241" w:type="dxa"/>
          </w:tcPr>
          <w:p w14:paraId="7156D83C" w14:textId="77777777" w:rsidR="00C96533" w:rsidRPr="0029729A" w:rsidRDefault="00C96533" w:rsidP="00C96533">
            <w:pPr>
              <w:ind w:left="567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2BB25A6D" w14:textId="77777777" w:rsidR="00C96533" w:rsidRPr="0029729A" w:rsidRDefault="00C96533" w:rsidP="00C96533">
            <w:pPr>
              <w:jc w:val="both"/>
              <w:rPr>
                <w:rFonts w:cs="Arial"/>
                <w:sz w:val="24"/>
                <w:szCs w:val="24"/>
              </w:rPr>
            </w:pPr>
            <w:r w:rsidRPr="0029729A">
              <w:rPr>
                <w:rFonts w:cs="Arial"/>
                <w:sz w:val="24"/>
                <w:szCs w:val="24"/>
              </w:rPr>
              <w:t xml:space="preserve">The governing body confirmed that all necessary arrangements were in place and all governors had the required clearances. </w:t>
            </w:r>
          </w:p>
          <w:p w14:paraId="7443DF56" w14:textId="77777777" w:rsidR="00C96533" w:rsidRPr="0029729A" w:rsidRDefault="00C96533" w:rsidP="00C96533">
            <w:pPr>
              <w:jc w:val="both"/>
              <w:rPr>
                <w:rFonts w:cs="Arial"/>
                <w:sz w:val="24"/>
                <w:szCs w:val="24"/>
              </w:rPr>
            </w:pPr>
          </w:p>
          <w:p w14:paraId="6ADBDAFA" w14:textId="77777777" w:rsidR="00C96533" w:rsidRPr="0029729A" w:rsidRDefault="00C96533" w:rsidP="00C96533">
            <w:pPr>
              <w:jc w:val="both"/>
              <w:rPr>
                <w:rFonts w:cs="Arial"/>
                <w:sz w:val="24"/>
                <w:szCs w:val="24"/>
              </w:rPr>
            </w:pPr>
            <w:r w:rsidRPr="0029729A">
              <w:rPr>
                <w:rFonts w:cs="Arial"/>
                <w:sz w:val="24"/>
                <w:szCs w:val="24"/>
              </w:rPr>
              <w:t>The chair confirmed the Single Central Record (SCR) was up to date, and all details in relation to governors had been duly recorded.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0F6CA907" w14:textId="77777777" w:rsidR="00C96533" w:rsidRPr="0029729A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C96533" w:rsidRPr="002C5A78" w14:paraId="5FC9AEED" w14:textId="77777777" w:rsidTr="00A50CFA">
        <w:trPr>
          <w:trHeight w:val="285"/>
        </w:trPr>
        <w:tc>
          <w:tcPr>
            <w:tcW w:w="1241" w:type="dxa"/>
          </w:tcPr>
          <w:p w14:paraId="646B9074" w14:textId="77777777" w:rsidR="00C96533" w:rsidRPr="002C5A78" w:rsidRDefault="00C96533" w:rsidP="00C96533">
            <w:pPr>
              <w:ind w:left="567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0D91A29D" w14:textId="77777777" w:rsidR="00C96533" w:rsidRDefault="00C96533" w:rsidP="00C96533">
            <w:pPr>
              <w:tabs>
                <w:tab w:val="left" w:pos="2145"/>
              </w:tabs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271806CD" w14:textId="77777777" w:rsidR="00C96533" w:rsidRPr="002C5A78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B37755" w:rsidRPr="00B37755" w14:paraId="59A7E4AC" w14:textId="77777777" w:rsidTr="00E845E3">
        <w:tc>
          <w:tcPr>
            <w:tcW w:w="1241" w:type="dxa"/>
          </w:tcPr>
          <w:p w14:paraId="06CBBF17" w14:textId="43ED3522" w:rsidR="00E845E3" w:rsidRPr="00585616" w:rsidRDefault="00585616" w:rsidP="00585616">
            <w:pPr>
              <w:ind w:left="360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23.30</w:t>
            </w: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516E8921" w14:textId="61FF62D2" w:rsidR="00E845E3" w:rsidRPr="00B37755" w:rsidRDefault="00E845E3" w:rsidP="00E845E3">
            <w:pPr>
              <w:jc w:val="both"/>
              <w:rPr>
                <w:rFonts w:cs="Arial"/>
                <w:b/>
                <w:sz w:val="24"/>
                <w:szCs w:val="24"/>
              </w:rPr>
            </w:pPr>
            <w:r w:rsidRPr="00B37755">
              <w:rPr>
                <w:rFonts w:cs="Arial"/>
                <w:b/>
                <w:sz w:val="24"/>
                <w:szCs w:val="24"/>
              </w:rPr>
              <w:t>School Safeguarding Service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188FA489" w14:textId="77777777" w:rsidR="00E845E3" w:rsidRPr="00B37755" w:rsidRDefault="00E845E3" w:rsidP="00E845E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B37755" w:rsidRPr="00B37755" w14:paraId="2DC775AA" w14:textId="77777777" w:rsidTr="00E845E3">
        <w:trPr>
          <w:trHeight w:val="193"/>
        </w:trPr>
        <w:tc>
          <w:tcPr>
            <w:tcW w:w="1241" w:type="dxa"/>
          </w:tcPr>
          <w:p w14:paraId="18FC9093" w14:textId="77777777" w:rsidR="00E845E3" w:rsidRPr="00B37755" w:rsidRDefault="00E845E3" w:rsidP="00E845E3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2C431512" w14:textId="77777777" w:rsidR="00E845E3" w:rsidRPr="00B37755" w:rsidRDefault="00E845E3" w:rsidP="00E845E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248C19D3" w14:textId="77777777" w:rsidR="00E845E3" w:rsidRPr="00B37755" w:rsidRDefault="00E845E3" w:rsidP="00E845E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B37755" w:rsidRPr="00B37755" w14:paraId="059F5E69" w14:textId="77777777" w:rsidTr="00E845E3">
        <w:trPr>
          <w:trHeight w:val="193"/>
        </w:trPr>
        <w:tc>
          <w:tcPr>
            <w:tcW w:w="1241" w:type="dxa"/>
          </w:tcPr>
          <w:p w14:paraId="57F9D592" w14:textId="77777777" w:rsidR="00E845E3" w:rsidRPr="00B37755" w:rsidRDefault="00E845E3" w:rsidP="00E845E3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31EFB35A" w14:textId="522B1F12" w:rsidR="00E845E3" w:rsidRPr="00B37755" w:rsidRDefault="001C7D3E" w:rsidP="00E845E3">
            <w:pPr>
              <w:pStyle w:val="BodyText2"/>
              <w:jc w:val="both"/>
              <w:rPr>
                <w:rFonts w:cs="Arial"/>
                <w:bCs/>
                <w:sz w:val="24"/>
                <w:szCs w:val="24"/>
              </w:rPr>
            </w:pPr>
            <w:r w:rsidRPr="00B37755">
              <w:rPr>
                <w:rFonts w:cs="Arial"/>
                <w:bCs/>
                <w:sz w:val="24"/>
                <w:szCs w:val="24"/>
              </w:rPr>
              <w:t>Governors noted the update regarding safeguarding training and confirmed that all governors had</w:t>
            </w:r>
            <w:r w:rsidR="001068F5" w:rsidRPr="00B37755">
              <w:rPr>
                <w:rFonts w:cs="Arial"/>
                <w:bCs/>
                <w:sz w:val="24"/>
                <w:szCs w:val="24"/>
              </w:rPr>
              <w:t xml:space="preserve"> fulfilled this requirement</w:t>
            </w:r>
            <w:r w:rsidRPr="00B37755">
              <w:rPr>
                <w:rFonts w:cs="Arial"/>
                <w:bCs/>
                <w:sz w:val="24"/>
                <w:szCs w:val="24"/>
              </w:rPr>
              <w:t>.</w:t>
            </w:r>
          </w:p>
          <w:p w14:paraId="15A044A5" w14:textId="77777777" w:rsidR="001C7D3E" w:rsidRPr="00B37755" w:rsidRDefault="001C7D3E" w:rsidP="00E845E3">
            <w:pPr>
              <w:pStyle w:val="BodyText2"/>
              <w:jc w:val="both"/>
              <w:rPr>
                <w:rFonts w:cs="Arial"/>
                <w:bCs/>
                <w:sz w:val="24"/>
                <w:szCs w:val="24"/>
              </w:rPr>
            </w:pPr>
          </w:p>
          <w:p w14:paraId="26832193" w14:textId="0DE5E55F" w:rsidR="001C7D3E" w:rsidRPr="00B37755" w:rsidRDefault="001C7D3E" w:rsidP="00E845E3">
            <w:pPr>
              <w:pStyle w:val="BodyText2"/>
              <w:jc w:val="both"/>
              <w:rPr>
                <w:rFonts w:cs="Arial"/>
                <w:bCs/>
                <w:sz w:val="24"/>
                <w:szCs w:val="24"/>
              </w:rPr>
            </w:pPr>
            <w:r w:rsidRPr="00B37755">
              <w:rPr>
                <w:rFonts w:cs="Arial"/>
                <w:bCs/>
                <w:sz w:val="24"/>
                <w:szCs w:val="24"/>
              </w:rPr>
              <w:t>The safeguarding governor confirmed he had read the full Keeping Children Safe in Education document</w:t>
            </w:r>
            <w:r w:rsidR="001068F5" w:rsidRPr="00B37755">
              <w:rPr>
                <w:rFonts w:cs="Arial"/>
                <w:bCs/>
                <w:sz w:val="24"/>
                <w:szCs w:val="24"/>
              </w:rPr>
              <w:t>.  A</w:t>
            </w:r>
            <w:r w:rsidRPr="00B37755">
              <w:rPr>
                <w:rFonts w:cs="Arial"/>
                <w:bCs/>
                <w:sz w:val="24"/>
                <w:szCs w:val="24"/>
              </w:rPr>
              <w:t xml:space="preserve">ll governors confirmed they had read and understood Part 2 and Annex C of the document. 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0FABCE96" w14:textId="77777777" w:rsidR="00E845E3" w:rsidRPr="00B37755" w:rsidRDefault="00E845E3" w:rsidP="00E845E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  <w:p w14:paraId="4D20FD39" w14:textId="77777777" w:rsidR="00E845E3" w:rsidRPr="00B37755" w:rsidRDefault="00E845E3" w:rsidP="00E845E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E845E3" w:rsidRPr="002C5A78" w14:paraId="3A733C05" w14:textId="77777777" w:rsidTr="00E845E3">
        <w:trPr>
          <w:trHeight w:val="301"/>
        </w:trPr>
        <w:tc>
          <w:tcPr>
            <w:tcW w:w="1241" w:type="dxa"/>
          </w:tcPr>
          <w:p w14:paraId="4DF5886F" w14:textId="77777777" w:rsidR="00E845E3" w:rsidRPr="002C5A78" w:rsidRDefault="00E845E3" w:rsidP="00E845E3">
            <w:pPr>
              <w:ind w:left="720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5F7FDD31" w14:textId="77777777" w:rsidR="00E845E3" w:rsidRPr="002C5A78" w:rsidRDefault="00E845E3" w:rsidP="00E845E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47559CF5" w14:textId="77777777" w:rsidR="00E845E3" w:rsidRPr="002C5A78" w:rsidRDefault="00E845E3" w:rsidP="00E845E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C96533" w:rsidRPr="002C5A78" w14:paraId="30A75268" w14:textId="77777777" w:rsidTr="00A50CFA">
        <w:tc>
          <w:tcPr>
            <w:tcW w:w="1241" w:type="dxa"/>
          </w:tcPr>
          <w:p w14:paraId="5748ACBD" w14:textId="4559D050" w:rsidR="00C96533" w:rsidRPr="00585616" w:rsidRDefault="00585616" w:rsidP="00585616">
            <w:pPr>
              <w:ind w:left="360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23.31</w:t>
            </w: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1A17A50E" w14:textId="01E118BC" w:rsidR="00C96533" w:rsidRPr="002C5A78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  <w:r w:rsidRPr="002C5A78">
              <w:rPr>
                <w:rFonts w:cs="Arial"/>
                <w:b/>
                <w:sz w:val="24"/>
                <w:szCs w:val="24"/>
              </w:rPr>
              <w:t xml:space="preserve">Minutes of the Previous Meeting </w:t>
            </w:r>
            <w:r w:rsidR="001C7D3E">
              <w:rPr>
                <w:rFonts w:cs="Arial"/>
                <w:b/>
                <w:sz w:val="24"/>
                <w:szCs w:val="24"/>
              </w:rPr>
              <w:t>and Matters Ar</w:t>
            </w:r>
            <w:r w:rsidR="005C7EB9">
              <w:rPr>
                <w:rFonts w:cs="Arial"/>
                <w:b/>
                <w:sz w:val="24"/>
                <w:szCs w:val="24"/>
              </w:rPr>
              <w:t>i</w:t>
            </w:r>
            <w:r w:rsidR="001C7D3E">
              <w:rPr>
                <w:rFonts w:cs="Arial"/>
                <w:b/>
                <w:sz w:val="24"/>
                <w:szCs w:val="24"/>
              </w:rPr>
              <w:t>sing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1823CE20" w14:textId="77777777" w:rsidR="00C96533" w:rsidRPr="002C5A78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C96533" w:rsidRPr="002C5A78" w14:paraId="5DCFF5A4" w14:textId="77777777" w:rsidTr="00A50CFA">
        <w:trPr>
          <w:trHeight w:val="193"/>
        </w:trPr>
        <w:tc>
          <w:tcPr>
            <w:tcW w:w="1241" w:type="dxa"/>
          </w:tcPr>
          <w:p w14:paraId="1E111CC6" w14:textId="77777777" w:rsidR="00C96533" w:rsidRPr="002C5A78" w:rsidRDefault="00C96533" w:rsidP="00C96533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1189AC3A" w14:textId="77777777" w:rsidR="00C96533" w:rsidRPr="002C5A78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69A0EDCE" w14:textId="77777777" w:rsidR="00C96533" w:rsidRPr="002C5A78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C96533" w:rsidRPr="0029729A" w14:paraId="42FD986E" w14:textId="77777777" w:rsidTr="00A50CFA">
        <w:trPr>
          <w:trHeight w:val="193"/>
        </w:trPr>
        <w:tc>
          <w:tcPr>
            <w:tcW w:w="1241" w:type="dxa"/>
          </w:tcPr>
          <w:p w14:paraId="0E0F6D72" w14:textId="77777777" w:rsidR="00C96533" w:rsidRPr="0029729A" w:rsidRDefault="00C96533" w:rsidP="00C96533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00E6723A" w14:textId="4F64423E" w:rsidR="00C96533" w:rsidRPr="00765096" w:rsidRDefault="006D1DA3" w:rsidP="00A719CA">
            <w:pPr>
              <w:pStyle w:val="BodyText2"/>
              <w:numPr>
                <w:ilvl w:val="0"/>
                <w:numId w:val="42"/>
              </w:numPr>
              <w:ind w:left="483" w:hanging="425"/>
              <w:jc w:val="both"/>
              <w:rPr>
                <w:rFonts w:cs="Arial"/>
                <w:b/>
                <w:sz w:val="24"/>
                <w:szCs w:val="24"/>
              </w:rPr>
            </w:pPr>
            <w:r w:rsidRPr="00765096">
              <w:rPr>
                <w:rFonts w:cs="Arial"/>
                <w:sz w:val="24"/>
                <w:szCs w:val="24"/>
              </w:rPr>
              <w:t>T</w:t>
            </w:r>
            <w:r w:rsidR="00C96533" w:rsidRPr="00765096">
              <w:rPr>
                <w:rFonts w:cs="Arial"/>
                <w:sz w:val="24"/>
                <w:szCs w:val="24"/>
              </w:rPr>
              <w:t xml:space="preserve">he minutes of the meeting held on </w:t>
            </w:r>
            <w:r w:rsidR="002372F5">
              <w:rPr>
                <w:rFonts w:cs="Arial"/>
                <w:sz w:val="24"/>
                <w:szCs w:val="24"/>
              </w:rPr>
              <w:t>27 March</w:t>
            </w:r>
            <w:r w:rsidR="00C96533" w:rsidRPr="00765096">
              <w:rPr>
                <w:rFonts w:cs="Arial"/>
                <w:sz w:val="24"/>
                <w:szCs w:val="24"/>
              </w:rPr>
              <w:t xml:space="preserve"> 202</w:t>
            </w:r>
            <w:r w:rsidR="001C7D3E">
              <w:rPr>
                <w:rFonts w:cs="Arial"/>
                <w:sz w:val="24"/>
                <w:szCs w:val="24"/>
              </w:rPr>
              <w:t>3</w:t>
            </w:r>
            <w:r w:rsidR="00C96533" w:rsidRPr="00765096">
              <w:rPr>
                <w:rFonts w:cs="Arial"/>
                <w:sz w:val="24"/>
                <w:szCs w:val="24"/>
              </w:rPr>
              <w:t xml:space="preserve">, having been </w:t>
            </w:r>
            <w:r w:rsidR="00C96533" w:rsidRPr="00B80E5B">
              <w:rPr>
                <w:rFonts w:cs="Arial"/>
                <w:sz w:val="24"/>
                <w:szCs w:val="24"/>
              </w:rPr>
              <w:t xml:space="preserve">circulated, </w:t>
            </w:r>
            <w:r w:rsidRPr="00B80E5B">
              <w:rPr>
                <w:rFonts w:cs="Arial"/>
                <w:sz w:val="24"/>
                <w:szCs w:val="24"/>
              </w:rPr>
              <w:t xml:space="preserve">were </w:t>
            </w:r>
            <w:r w:rsidR="00C96533" w:rsidRPr="00B80E5B">
              <w:rPr>
                <w:rFonts w:cs="Arial"/>
                <w:sz w:val="24"/>
                <w:szCs w:val="24"/>
              </w:rPr>
              <w:t xml:space="preserve">approved as a correct record and </w:t>
            </w:r>
            <w:r w:rsidR="00C00CD7" w:rsidRPr="00B80E5B">
              <w:rPr>
                <w:rFonts w:cs="Arial"/>
                <w:sz w:val="24"/>
                <w:szCs w:val="24"/>
              </w:rPr>
              <w:t>were si</w:t>
            </w:r>
            <w:r w:rsidR="00765096" w:rsidRPr="00B80E5B">
              <w:rPr>
                <w:rFonts w:cs="Arial"/>
                <w:sz w:val="24"/>
                <w:szCs w:val="24"/>
              </w:rPr>
              <w:t>gn</w:t>
            </w:r>
            <w:r w:rsidR="00C00CD7" w:rsidRPr="00B80E5B">
              <w:rPr>
                <w:rFonts w:cs="Arial"/>
                <w:sz w:val="24"/>
                <w:szCs w:val="24"/>
              </w:rPr>
              <w:t>ed by the chair</w:t>
            </w:r>
            <w:r w:rsidR="004711AB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23B8DD4F" w14:textId="77777777" w:rsidR="00C96533" w:rsidRPr="00765096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  <w:p w14:paraId="050F9CC3" w14:textId="4A7F4FB4" w:rsidR="00C96533" w:rsidRPr="00765096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C96533" w:rsidRPr="002C5A78" w14:paraId="77144DEF" w14:textId="77777777" w:rsidTr="00A50CFA">
        <w:trPr>
          <w:trHeight w:val="301"/>
        </w:trPr>
        <w:tc>
          <w:tcPr>
            <w:tcW w:w="1241" w:type="dxa"/>
          </w:tcPr>
          <w:p w14:paraId="15CD7CE8" w14:textId="77777777" w:rsidR="00C96533" w:rsidRPr="002C5A78" w:rsidRDefault="00C96533" w:rsidP="00C96533">
            <w:pPr>
              <w:ind w:left="720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073D9046" w14:textId="77777777" w:rsidR="00C96533" w:rsidRPr="002C5A78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5FD4858D" w14:textId="77777777" w:rsidR="00C96533" w:rsidRPr="002C5A78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C96533" w:rsidRPr="0029729A" w14:paraId="7D936E40" w14:textId="77777777" w:rsidTr="00A50CFA">
        <w:trPr>
          <w:trHeight w:val="301"/>
        </w:trPr>
        <w:tc>
          <w:tcPr>
            <w:tcW w:w="1241" w:type="dxa"/>
          </w:tcPr>
          <w:p w14:paraId="0C679D4D" w14:textId="77777777" w:rsidR="00C96533" w:rsidRPr="0029729A" w:rsidRDefault="00C96533" w:rsidP="00C96533">
            <w:pPr>
              <w:ind w:left="720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1BE83CE8" w14:textId="0673160A" w:rsidR="00C96533" w:rsidRDefault="00C96533" w:rsidP="002372F5">
            <w:pPr>
              <w:jc w:val="both"/>
              <w:rPr>
                <w:rFonts w:cs="Arial"/>
                <w:sz w:val="24"/>
                <w:szCs w:val="24"/>
              </w:rPr>
            </w:pPr>
            <w:r w:rsidRPr="002372F5">
              <w:rPr>
                <w:rFonts w:cs="Arial"/>
                <w:sz w:val="24"/>
                <w:szCs w:val="24"/>
              </w:rPr>
              <w:t>The following matters arising from the minutes were noted:</w:t>
            </w:r>
          </w:p>
          <w:p w14:paraId="08213575" w14:textId="77777777" w:rsidR="002372F5" w:rsidRPr="002372F5" w:rsidRDefault="002372F5" w:rsidP="002372F5">
            <w:pPr>
              <w:jc w:val="both"/>
              <w:rPr>
                <w:rFonts w:cs="Arial"/>
                <w:sz w:val="24"/>
                <w:szCs w:val="24"/>
              </w:rPr>
            </w:pPr>
          </w:p>
          <w:p w14:paraId="37755A89" w14:textId="25EFA301" w:rsidR="00C96533" w:rsidRPr="0029729A" w:rsidRDefault="00DA090E" w:rsidP="00A719CA">
            <w:pPr>
              <w:numPr>
                <w:ilvl w:val="0"/>
                <w:numId w:val="12"/>
              </w:numPr>
              <w:ind w:left="767" w:hanging="284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Finance </w:t>
            </w:r>
            <w:r w:rsidR="00C96533" w:rsidRPr="0029729A">
              <w:rPr>
                <w:rFonts w:cs="Arial"/>
                <w:sz w:val="24"/>
                <w:szCs w:val="24"/>
              </w:rPr>
              <w:t xml:space="preserve">(Minute </w:t>
            </w:r>
            <w:r w:rsidR="004711AB">
              <w:rPr>
                <w:rFonts w:cs="Arial"/>
                <w:sz w:val="24"/>
                <w:szCs w:val="24"/>
              </w:rPr>
              <w:t>2</w:t>
            </w:r>
            <w:r w:rsidR="001C7D3E">
              <w:rPr>
                <w:rFonts w:cs="Arial"/>
                <w:sz w:val="24"/>
                <w:szCs w:val="24"/>
              </w:rPr>
              <w:t>3</w:t>
            </w:r>
            <w:r w:rsidR="00C96533" w:rsidRPr="0029729A">
              <w:rPr>
                <w:rFonts w:cs="Arial"/>
                <w:sz w:val="24"/>
                <w:szCs w:val="24"/>
              </w:rPr>
              <w:t>.</w:t>
            </w:r>
            <w:r>
              <w:rPr>
                <w:rFonts w:cs="Arial"/>
                <w:sz w:val="24"/>
                <w:szCs w:val="24"/>
              </w:rPr>
              <w:t>10</w:t>
            </w:r>
            <w:r w:rsidR="00C96533" w:rsidRPr="0029729A">
              <w:rPr>
                <w:rFonts w:cs="Arial"/>
                <w:sz w:val="24"/>
                <w:szCs w:val="24"/>
              </w:rPr>
              <w:t xml:space="preserve"> refers)</w:t>
            </w:r>
          </w:p>
          <w:p w14:paraId="2C1F13D6" w14:textId="233A6A92" w:rsidR="00C96533" w:rsidRDefault="00C96533" w:rsidP="00C96533">
            <w:pPr>
              <w:ind w:left="460"/>
              <w:jc w:val="both"/>
              <w:rPr>
                <w:rFonts w:cs="Arial"/>
                <w:sz w:val="24"/>
                <w:szCs w:val="24"/>
              </w:rPr>
            </w:pPr>
          </w:p>
          <w:p w14:paraId="1317365D" w14:textId="0ADEA89D" w:rsidR="00D66B0F" w:rsidRDefault="002516E9" w:rsidP="00C96533">
            <w:pPr>
              <w:ind w:left="460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The Unofficial School Fund was ready to </w:t>
            </w:r>
            <w:r w:rsidR="00034502">
              <w:rPr>
                <w:rFonts w:cs="Arial"/>
                <w:sz w:val="24"/>
                <w:szCs w:val="24"/>
              </w:rPr>
              <w:t xml:space="preserve">be </w:t>
            </w:r>
            <w:r w:rsidR="008A6635">
              <w:rPr>
                <w:rFonts w:cs="Arial"/>
                <w:sz w:val="24"/>
                <w:szCs w:val="24"/>
              </w:rPr>
              <w:t>audited. Governors agreed that Mr D Lund be appointed as auditor.</w:t>
            </w:r>
          </w:p>
          <w:p w14:paraId="1AF73B9F" w14:textId="19B6F92A" w:rsidR="008A6635" w:rsidRDefault="008A6635" w:rsidP="00C96533">
            <w:pPr>
              <w:ind w:left="460"/>
              <w:jc w:val="both"/>
              <w:rPr>
                <w:rFonts w:cs="Arial"/>
                <w:sz w:val="24"/>
                <w:szCs w:val="24"/>
              </w:rPr>
            </w:pPr>
          </w:p>
          <w:p w14:paraId="1B816ECA" w14:textId="3B874B1F" w:rsidR="008A6635" w:rsidRDefault="001B1D74" w:rsidP="00C96533">
            <w:pPr>
              <w:ind w:left="460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The budget had been agreed but the figures endorsed were subject </w:t>
            </w:r>
            <w:r w:rsidR="00F5666F">
              <w:rPr>
                <w:rFonts w:cs="Arial"/>
                <w:sz w:val="24"/>
                <w:szCs w:val="24"/>
              </w:rPr>
              <w:t>to change due</w:t>
            </w:r>
            <w:r w:rsidR="004D0B93">
              <w:rPr>
                <w:rFonts w:cs="Arial"/>
                <w:sz w:val="24"/>
                <w:szCs w:val="24"/>
              </w:rPr>
              <w:t xml:space="preserve"> to issues with Oracle Fusion.</w:t>
            </w:r>
          </w:p>
          <w:p w14:paraId="5059A513" w14:textId="77777777" w:rsidR="004D0B93" w:rsidRPr="0029729A" w:rsidRDefault="004D0B93" w:rsidP="00C96533">
            <w:pPr>
              <w:ind w:left="460"/>
              <w:jc w:val="both"/>
              <w:rPr>
                <w:rFonts w:cs="Arial"/>
                <w:sz w:val="24"/>
                <w:szCs w:val="24"/>
              </w:rPr>
            </w:pPr>
          </w:p>
          <w:p w14:paraId="27DDCC30" w14:textId="75819649" w:rsidR="00C96533" w:rsidRPr="00D66B0F" w:rsidRDefault="00890793" w:rsidP="00A719CA">
            <w:pPr>
              <w:numPr>
                <w:ilvl w:val="0"/>
                <w:numId w:val="12"/>
              </w:numPr>
              <w:ind w:left="767" w:hanging="284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Health and Safety Questionnaire </w:t>
            </w:r>
            <w:r w:rsidR="00C96533" w:rsidRPr="0029729A">
              <w:rPr>
                <w:rFonts w:cs="Arial"/>
                <w:sz w:val="24"/>
                <w:szCs w:val="24"/>
              </w:rPr>
              <w:t xml:space="preserve">(Minute </w:t>
            </w:r>
            <w:r w:rsidR="00C96533">
              <w:rPr>
                <w:rFonts w:cs="Arial"/>
                <w:sz w:val="24"/>
                <w:szCs w:val="24"/>
              </w:rPr>
              <w:t>2</w:t>
            </w:r>
            <w:r w:rsidR="001C7D3E">
              <w:rPr>
                <w:rFonts w:cs="Arial"/>
                <w:sz w:val="24"/>
                <w:szCs w:val="24"/>
              </w:rPr>
              <w:t>3</w:t>
            </w:r>
            <w:r w:rsidR="00C96533" w:rsidRPr="0029729A">
              <w:rPr>
                <w:rFonts w:cs="Arial"/>
                <w:sz w:val="24"/>
                <w:szCs w:val="24"/>
              </w:rPr>
              <w:t>.</w:t>
            </w:r>
            <w:r w:rsidR="004A7A22">
              <w:rPr>
                <w:rFonts w:cs="Arial"/>
                <w:sz w:val="24"/>
                <w:szCs w:val="24"/>
              </w:rPr>
              <w:t>17</w:t>
            </w:r>
            <w:r w:rsidR="00C96533" w:rsidRPr="0029729A">
              <w:rPr>
                <w:rFonts w:cs="Arial"/>
                <w:sz w:val="24"/>
                <w:szCs w:val="24"/>
              </w:rPr>
              <w:t xml:space="preserve"> refers)</w:t>
            </w:r>
          </w:p>
          <w:p w14:paraId="076F75EB" w14:textId="1A1EA851" w:rsidR="00D66B0F" w:rsidRDefault="00D66B0F" w:rsidP="00D66B0F">
            <w:pPr>
              <w:ind w:left="767"/>
              <w:jc w:val="both"/>
              <w:rPr>
                <w:rFonts w:cs="Arial"/>
                <w:sz w:val="24"/>
                <w:szCs w:val="24"/>
              </w:rPr>
            </w:pPr>
          </w:p>
          <w:p w14:paraId="252BD9CF" w14:textId="06853022" w:rsidR="004D0B93" w:rsidRDefault="00621B26" w:rsidP="00D66B0F">
            <w:pPr>
              <w:ind w:left="767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This was due to be completed. The chair reported that a recent walk</w:t>
            </w:r>
            <w:r w:rsidR="00B0789C">
              <w:rPr>
                <w:rFonts w:cs="Arial"/>
                <w:sz w:val="24"/>
                <w:szCs w:val="24"/>
              </w:rPr>
              <w:t xml:space="preserve"> </w:t>
            </w:r>
            <w:r>
              <w:rPr>
                <w:rFonts w:cs="Arial"/>
                <w:sz w:val="24"/>
                <w:szCs w:val="24"/>
              </w:rPr>
              <w:t xml:space="preserve">round with </w:t>
            </w:r>
            <w:r w:rsidR="00B0789C">
              <w:rPr>
                <w:rFonts w:cs="Arial"/>
                <w:sz w:val="24"/>
                <w:szCs w:val="24"/>
              </w:rPr>
              <w:t xml:space="preserve">the headteacher had revealed </w:t>
            </w:r>
            <w:r w:rsidR="004C56D7">
              <w:rPr>
                <w:rFonts w:cs="Arial"/>
                <w:sz w:val="24"/>
                <w:szCs w:val="24"/>
              </w:rPr>
              <w:t>far fewer</w:t>
            </w:r>
            <w:r w:rsidR="00DA13FE">
              <w:rPr>
                <w:rFonts w:cs="Arial"/>
                <w:sz w:val="24"/>
                <w:szCs w:val="24"/>
              </w:rPr>
              <w:t xml:space="preserve"> health and safety</w:t>
            </w:r>
            <w:r w:rsidR="004C56D7">
              <w:rPr>
                <w:rFonts w:cs="Arial"/>
                <w:sz w:val="24"/>
                <w:szCs w:val="24"/>
              </w:rPr>
              <w:t xml:space="preserve"> issues.</w:t>
            </w:r>
          </w:p>
          <w:p w14:paraId="0482A682" w14:textId="77777777" w:rsidR="00D66B0F" w:rsidRPr="00BD6DA5" w:rsidRDefault="00D66B0F" w:rsidP="00D66B0F">
            <w:pPr>
              <w:ind w:left="767"/>
              <w:jc w:val="both"/>
              <w:rPr>
                <w:rFonts w:cs="Arial"/>
                <w:b/>
                <w:sz w:val="24"/>
                <w:szCs w:val="24"/>
              </w:rPr>
            </w:pPr>
          </w:p>
          <w:p w14:paraId="011C895E" w14:textId="0BB98E05" w:rsidR="00BD6DA5" w:rsidRPr="00DA19CE" w:rsidRDefault="00D06FF4" w:rsidP="00A719CA">
            <w:pPr>
              <w:numPr>
                <w:ilvl w:val="0"/>
                <w:numId w:val="12"/>
              </w:numPr>
              <w:ind w:left="767" w:hanging="284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Information Updates (Minute 20.20 refers)</w:t>
            </w:r>
          </w:p>
          <w:p w14:paraId="02EF0A82" w14:textId="6BCE4FE5" w:rsidR="00DA19CE" w:rsidRDefault="00DA19CE" w:rsidP="00DA19CE">
            <w:pPr>
              <w:pStyle w:val="ListParagraph"/>
              <w:rPr>
                <w:rFonts w:cs="Arial"/>
                <w:b/>
                <w:sz w:val="24"/>
                <w:szCs w:val="24"/>
              </w:rPr>
            </w:pPr>
          </w:p>
          <w:p w14:paraId="3F48B8F5" w14:textId="3804347A" w:rsidR="00DA19CE" w:rsidRPr="00DA19CE" w:rsidRDefault="00A71E72" w:rsidP="00291883">
            <w:pPr>
              <w:pStyle w:val="ListParagraph"/>
              <w:rPr>
                <w:rFonts w:cs="Arial"/>
                <w:bCs/>
                <w:sz w:val="24"/>
                <w:szCs w:val="24"/>
              </w:rPr>
            </w:pPr>
            <w:r>
              <w:rPr>
                <w:rFonts w:cs="Arial"/>
                <w:bCs/>
                <w:sz w:val="24"/>
                <w:szCs w:val="24"/>
              </w:rPr>
              <w:t>There had been no response from Cat Smith MP to the lette</w:t>
            </w:r>
            <w:r w:rsidR="00ED32D0">
              <w:rPr>
                <w:rFonts w:cs="Arial"/>
                <w:bCs/>
                <w:sz w:val="24"/>
                <w:szCs w:val="24"/>
              </w:rPr>
              <w:t xml:space="preserve">r sent re Ofsted. It was </w:t>
            </w:r>
            <w:r w:rsidR="00784154">
              <w:rPr>
                <w:rFonts w:cs="Arial"/>
                <w:bCs/>
                <w:sz w:val="24"/>
                <w:szCs w:val="24"/>
              </w:rPr>
              <w:t>decided</w:t>
            </w:r>
            <w:r w:rsidR="00ED32D0">
              <w:rPr>
                <w:rFonts w:cs="Arial"/>
                <w:bCs/>
                <w:sz w:val="24"/>
                <w:szCs w:val="24"/>
              </w:rPr>
              <w:t xml:space="preserve"> that a small working group be set up to </w:t>
            </w:r>
            <w:r w:rsidR="00784154">
              <w:rPr>
                <w:rFonts w:cs="Arial"/>
                <w:bCs/>
                <w:sz w:val="24"/>
                <w:szCs w:val="24"/>
              </w:rPr>
              <w:t>prepare</w:t>
            </w:r>
            <w:r w:rsidR="008F2369">
              <w:rPr>
                <w:rFonts w:cs="Arial"/>
                <w:bCs/>
                <w:sz w:val="24"/>
                <w:szCs w:val="24"/>
              </w:rPr>
              <w:t xml:space="preserve"> a response to the Government </w:t>
            </w:r>
            <w:r w:rsidR="00784154">
              <w:rPr>
                <w:rFonts w:cs="Arial"/>
                <w:bCs/>
                <w:sz w:val="24"/>
                <w:szCs w:val="24"/>
              </w:rPr>
              <w:t xml:space="preserve">Education </w:t>
            </w:r>
            <w:r w:rsidR="008F2369">
              <w:rPr>
                <w:rFonts w:cs="Arial"/>
                <w:bCs/>
                <w:sz w:val="24"/>
                <w:szCs w:val="24"/>
              </w:rPr>
              <w:t>Select Committee.</w:t>
            </w:r>
            <w:r w:rsidR="00965F9E">
              <w:rPr>
                <w:rFonts w:cs="Arial"/>
                <w:bCs/>
                <w:sz w:val="24"/>
                <w:szCs w:val="24"/>
              </w:rPr>
              <w:t xml:space="preserve"> It was agreed that the chair be kept up</w:t>
            </w:r>
            <w:r w:rsidR="00E4256C">
              <w:rPr>
                <w:rFonts w:cs="Arial"/>
                <w:bCs/>
                <w:sz w:val="24"/>
                <w:szCs w:val="24"/>
              </w:rPr>
              <w:t xml:space="preserve"> to date</w:t>
            </w:r>
            <w:r w:rsidR="00784154">
              <w:rPr>
                <w:rFonts w:cs="Arial"/>
                <w:bCs/>
                <w:sz w:val="24"/>
                <w:szCs w:val="24"/>
              </w:rPr>
              <w:t xml:space="preserve"> with </w:t>
            </w:r>
            <w:r w:rsidR="00291883">
              <w:rPr>
                <w:rFonts w:cs="Arial"/>
                <w:bCs/>
                <w:sz w:val="24"/>
                <w:szCs w:val="24"/>
              </w:rPr>
              <w:t>this.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1709C133" w14:textId="77777777" w:rsidR="00C96533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  <w:p w14:paraId="3FBA9821" w14:textId="77777777" w:rsidR="00D95BB4" w:rsidRDefault="00D95BB4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  <w:p w14:paraId="49DD5DE9" w14:textId="77777777" w:rsidR="00D95BB4" w:rsidRDefault="00D95BB4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  <w:p w14:paraId="615C277A" w14:textId="77777777" w:rsidR="00D95BB4" w:rsidRDefault="00D95BB4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  <w:p w14:paraId="2A1212DC" w14:textId="77777777" w:rsidR="00D95BB4" w:rsidRDefault="00D95BB4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  <w:p w14:paraId="105E526B" w14:textId="77777777" w:rsidR="00D95BB4" w:rsidRDefault="00D95BB4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  <w:p w14:paraId="64808531" w14:textId="77777777" w:rsidR="00D95BB4" w:rsidRDefault="00D95BB4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  <w:p w14:paraId="76FD1DB2" w14:textId="77777777" w:rsidR="00D95BB4" w:rsidRDefault="00D95BB4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  <w:p w14:paraId="4889AB50" w14:textId="77777777" w:rsidR="00D95BB4" w:rsidRDefault="00D95BB4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  <w:p w14:paraId="4DA8E39A" w14:textId="77777777" w:rsidR="00D95BB4" w:rsidRDefault="00D95BB4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  <w:p w14:paraId="5152734E" w14:textId="77777777" w:rsidR="00D95BB4" w:rsidRDefault="00D95BB4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  <w:p w14:paraId="1DD7D49E" w14:textId="77777777" w:rsidR="00D95BB4" w:rsidRDefault="00D95BB4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  <w:p w14:paraId="4FA756A9" w14:textId="77777777" w:rsidR="00D95BB4" w:rsidRDefault="00D95BB4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  <w:p w14:paraId="5F9A0474" w14:textId="77777777" w:rsidR="00D95BB4" w:rsidRDefault="00D95BB4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  <w:p w14:paraId="3440F14E" w14:textId="77777777" w:rsidR="00D95BB4" w:rsidRDefault="00D95BB4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  <w:p w14:paraId="5B02DD75" w14:textId="77777777" w:rsidR="00D95BB4" w:rsidRDefault="00D95BB4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  <w:p w14:paraId="6C6BA866" w14:textId="77777777" w:rsidR="00D95BB4" w:rsidRDefault="00D95BB4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  <w:p w14:paraId="1780883B" w14:textId="77777777" w:rsidR="00D95BB4" w:rsidRDefault="00D95BB4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  <w:p w14:paraId="76AED0D8" w14:textId="77777777" w:rsidR="00D95BB4" w:rsidRDefault="00D95BB4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  <w:p w14:paraId="63EC5C07" w14:textId="2434453E" w:rsidR="00D95BB4" w:rsidRPr="0029729A" w:rsidRDefault="00D95BB4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Working Group</w:t>
            </w:r>
          </w:p>
        </w:tc>
      </w:tr>
      <w:tr w:rsidR="00C96533" w:rsidRPr="002C5A78" w14:paraId="1745C7C2" w14:textId="77777777" w:rsidTr="00A50CFA">
        <w:trPr>
          <w:trHeight w:val="301"/>
        </w:trPr>
        <w:tc>
          <w:tcPr>
            <w:tcW w:w="1241" w:type="dxa"/>
          </w:tcPr>
          <w:p w14:paraId="1BF99B2B" w14:textId="77777777" w:rsidR="00C96533" w:rsidRPr="002C5A78" w:rsidRDefault="00C96533" w:rsidP="00C96533">
            <w:pPr>
              <w:ind w:left="720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51C2754C" w14:textId="77777777" w:rsidR="00C96533" w:rsidRPr="002C5A78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2C1AB2B0" w14:textId="77777777" w:rsidR="00C96533" w:rsidRPr="002C5A78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C96533" w:rsidRPr="002C5A78" w14:paraId="1470911B" w14:textId="77777777" w:rsidTr="00A50CFA">
        <w:trPr>
          <w:trHeight w:val="301"/>
        </w:trPr>
        <w:tc>
          <w:tcPr>
            <w:tcW w:w="1241" w:type="dxa"/>
          </w:tcPr>
          <w:p w14:paraId="6B0D0B55" w14:textId="6BF44F8E" w:rsidR="00C96533" w:rsidRPr="00585616" w:rsidRDefault="00585616" w:rsidP="00585616">
            <w:pPr>
              <w:ind w:left="360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23.32</w:t>
            </w: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6E789C02" w14:textId="77777777" w:rsidR="00C96533" w:rsidRPr="002C5A78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  <w:r w:rsidRPr="002C5A78">
              <w:rPr>
                <w:rFonts w:cs="Arial"/>
                <w:b/>
                <w:sz w:val="24"/>
                <w:szCs w:val="24"/>
              </w:rPr>
              <w:t xml:space="preserve">Reports 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2405FABB" w14:textId="77777777" w:rsidR="00C96533" w:rsidRPr="002C5A78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C96533" w:rsidRPr="002C5A78" w14:paraId="09AD4E78" w14:textId="77777777" w:rsidTr="00A50CFA">
        <w:trPr>
          <w:trHeight w:val="222"/>
        </w:trPr>
        <w:tc>
          <w:tcPr>
            <w:tcW w:w="1241" w:type="dxa"/>
          </w:tcPr>
          <w:p w14:paraId="3D7B82FD" w14:textId="77777777" w:rsidR="00C96533" w:rsidRPr="002C5A78" w:rsidRDefault="00C96533" w:rsidP="00C96533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465CF701" w14:textId="77777777" w:rsidR="00C96533" w:rsidRPr="002C5A78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777CCC0F" w14:textId="77777777" w:rsidR="00C96533" w:rsidRPr="002C5A78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C96533" w:rsidRPr="0029729A" w14:paraId="265EE65D" w14:textId="77777777" w:rsidTr="00216332">
        <w:trPr>
          <w:trHeight w:val="195"/>
        </w:trPr>
        <w:tc>
          <w:tcPr>
            <w:tcW w:w="1241" w:type="dxa"/>
          </w:tcPr>
          <w:p w14:paraId="58A7FE2D" w14:textId="77777777" w:rsidR="00C96533" w:rsidRPr="0029729A" w:rsidRDefault="00C96533" w:rsidP="00C96533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681CA3A9" w14:textId="2C34A253" w:rsidR="00C96533" w:rsidRPr="0029729A" w:rsidRDefault="00C96533" w:rsidP="00216332">
            <w:pPr>
              <w:jc w:val="both"/>
              <w:rPr>
                <w:sz w:val="24"/>
              </w:rPr>
            </w:pPr>
            <w:r w:rsidRPr="0029729A">
              <w:rPr>
                <w:rFonts w:cs="Arial"/>
                <w:b/>
                <w:sz w:val="24"/>
                <w:szCs w:val="24"/>
              </w:rPr>
              <w:t>a) Committee Reports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2DBF7E59" w14:textId="77777777" w:rsidR="00C96533" w:rsidRPr="0029729A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C96533" w:rsidRPr="002C5A78" w14:paraId="2DD579C3" w14:textId="77777777" w:rsidTr="00A50CFA">
        <w:trPr>
          <w:trHeight w:val="155"/>
        </w:trPr>
        <w:tc>
          <w:tcPr>
            <w:tcW w:w="1241" w:type="dxa"/>
          </w:tcPr>
          <w:p w14:paraId="21B842F2" w14:textId="77777777" w:rsidR="00C96533" w:rsidRPr="002C5A78" w:rsidRDefault="00C96533" w:rsidP="00C96533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34ED0A7E" w14:textId="77777777" w:rsidR="00C96533" w:rsidRDefault="00C96533" w:rsidP="00C96533">
            <w:pPr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04B84FAE" w14:textId="77777777" w:rsidR="00C96533" w:rsidRPr="002C5A78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216332" w:rsidRPr="002C5A78" w14:paraId="6EC697D1" w14:textId="77777777" w:rsidTr="00A50CFA">
        <w:trPr>
          <w:trHeight w:val="155"/>
        </w:trPr>
        <w:tc>
          <w:tcPr>
            <w:tcW w:w="1241" w:type="dxa"/>
          </w:tcPr>
          <w:p w14:paraId="438628DA" w14:textId="77777777" w:rsidR="00216332" w:rsidRPr="002C5A78" w:rsidRDefault="00216332" w:rsidP="00C96533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30903F07" w14:textId="77777777" w:rsidR="00216332" w:rsidRPr="0029729A" w:rsidRDefault="00216332" w:rsidP="00216332">
            <w:pPr>
              <w:jc w:val="both"/>
              <w:rPr>
                <w:rFonts w:cs="Arial"/>
                <w:sz w:val="24"/>
                <w:szCs w:val="24"/>
              </w:rPr>
            </w:pPr>
            <w:r w:rsidRPr="0029729A">
              <w:rPr>
                <w:rFonts w:cs="Arial"/>
                <w:sz w:val="24"/>
                <w:szCs w:val="24"/>
              </w:rPr>
              <w:t>Governors noted the minutes of the following meetings:</w:t>
            </w:r>
          </w:p>
          <w:p w14:paraId="28CEC676" w14:textId="77777777" w:rsidR="00216332" w:rsidRPr="0029729A" w:rsidRDefault="00216332" w:rsidP="00216332">
            <w:pPr>
              <w:jc w:val="both"/>
              <w:rPr>
                <w:sz w:val="24"/>
              </w:rPr>
            </w:pPr>
          </w:p>
          <w:p w14:paraId="1FA06B52" w14:textId="56AED95A" w:rsidR="00216332" w:rsidRPr="0029729A" w:rsidRDefault="0097228D" w:rsidP="00216332">
            <w:pPr>
              <w:numPr>
                <w:ilvl w:val="0"/>
                <w:numId w:val="4"/>
              </w:numPr>
              <w:ind w:left="502" w:hanging="467"/>
              <w:jc w:val="both"/>
              <w:rPr>
                <w:sz w:val="24"/>
              </w:rPr>
            </w:pPr>
            <w:r>
              <w:rPr>
                <w:sz w:val="24"/>
              </w:rPr>
              <w:t>Curriculum</w:t>
            </w:r>
            <w:r w:rsidR="00216332" w:rsidRPr="0029729A">
              <w:rPr>
                <w:sz w:val="24"/>
              </w:rPr>
              <w:t xml:space="preserve"> Committee held on</w:t>
            </w:r>
            <w:r>
              <w:rPr>
                <w:rFonts w:cs="Arial"/>
                <w:sz w:val="24"/>
                <w:szCs w:val="24"/>
              </w:rPr>
              <w:t xml:space="preserve"> 24 April 2023</w:t>
            </w:r>
            <w:r w:rsidR="00216332" w:rsidRPr="0029729A">
              <w:rPr>
                <w:rFonts w:cs="Arial"/>
                <w:sz w:val="24"/>
                <w:szCs w:val="24"/>
              </w:rPr>
              <w:t>.</w:t>
            </w:r>
          </w:p>
          <w:p w14:paraId="6841E315" w14:textId="77777777" w:rsidR="00216332" w:rsidRPr="0029729A" w:rsidRDefault="00216332" w:rsidP="00216332">
            <w:pPr>
              <w:ind w:left="1180"/>
              <w:jc w:val="both"/>
              <w:rPr>
                <w:sz w:val="24"/>
              </w:rPr>
            </w:pPr>
          </w:p>
          <w:p w14:paraId="42B1829B" w14:textId="76EBC5C2" w:rsidR="00216332" w:rsidRPr="0029729A" w:rsidRDefault="00805865" w:rsidP="00216332">
            <w:pPr>
              <w:numPr>
                <w:ilvl w:val="0"/>
                <w:numId w:val="4"/>
              </w:numPr>
              <w:ind w:left="502" w:hanging="467"/>
              <w:jc w:val="both"/>
              <w:rPr>
                <w:sz w:val="24"/>
              </w:rPr>
            </w:pPr>
            <w:r>
              <w:rPr>
                <w:rFonts w:cs="Arial"/>
                <w:sz w:val="24"/>
                <w:szCs w:val="24"/>
              </w:rPr>
              <w:t>Buildings</w:t>
            </w:r>
            <w:r w:rsidR="00216332" w:rsidRPr="0029729A">
              <w:rPr>
                <w:rFonts w:cs="Arial"/>
                <w:sz w:val="24"/>
                <w:szCs w:val="24"/>
              </w:rPr>
              <w:t xml:space="preserve"> Committee held on</w:t>
            </w:r>
            <w:r>
              <w:rPr>
                <w:rFonts w:cs="Arial"/>
                <w:sz w:val="24"/>
                <w:szCs w:val="24"/>
              </w:rPr>
              <w:t xml:space="preserve"> 14 June 2023</w:t>
            </w:r>
            <w:r w:rsidR="00216332" w:rsidRPr="0029729A">
              <w:rPr>
                <w:rFonts w:cs="Arial"/>
                <w:sz w:val="24"/>
                <w:szCs w:val="24"/>
              </w:rPr>
              <w:t>.</w:t>
            </w:r>
          </w:p>
          <w:p w14:paraId="2EEC5651" w14:textId="77777777" w:rsidR="00216332" w:rsidRPr="0029729A" w:rsidRDefault="00216332" w:rsidP="00216332">
            <w:pPr>
              <w:pStyle w:val="ListParagraph"/>
              <w:jc w:val="both"/>
              <w:rPr>
                <w:sz w:val="24"/>
              </w:rPr>
            </w:pPr>
          </w:p>
          <w:p w14:paraId="75DE0278" w14:textId="77777777" w:rsidR="00216332" w:rsidRDefault="00FF00CC" w:rsidP="00216332">
            <w:pPr>
              <w:numPr>
                <w:ilvl w:val="0"/>
                <w:numId w:val="4"/>
              </w:numPr>
              <w:ind w:left="502" w:hanging="467"/>
              <w:jc w:val="both"/>
              <w:rPr>
                <w:sz w:val="24"/>
              </w:rPr>
            </w:pPr>
            <w:r>
              <w:rPr>
                <w:rFonts w:cs="Arial"/>
                <w:sz w:val="24"/>
                <w:szCs w:val="24"/>
              </w:rPr>
              <w:t xml:space="preserve">Finance, Staffing and General Purposes </w:t>
            </w:r>
            <w:r w:rsidR="00216332" w:rsidRPr="0029729A">
              <w:rPr>
                <w:rFonts w:cs="Arial"/>
                <w:sz w:val="24"/>
                <w:szCs w:val="24"/>
              </w:rPr>
              <w:t>Committee held on</w:t>
            </w:r>
            <w:r>
              <w:rPr>
                <w:rFonts w:cs="Arial"/>
                <w:sz w:val="24"/>
                <w:szCs w:val="24"/>
              </w:rPr>
              <w:t xml:space="preserve"> 18 May 2023</w:t>
            </w:r>
            <w:r w:rsidR="00216332" w:rsidRPr="0029729A">
              <w:rPr>
                <w:rFonts w:cs="Arial"/>
                <w:sz w:val="24"/>
                <w:szCs w:val="24"/>
              </w:rPr>
              <w:t xml:space="preserve">. </w:t>
            </w:r>
          </w:p>
          <w:p w14:paraId="6111B9EA" w14:textId="77777777" w:rsidR="00793F15" w:rsidRDefault="00793F15" w:rsidP="00793F15">
            <w:pPr>
              <w:pStyle w:val="ListParagraph"/>
              <w:rPr>
                <w:sz w:val="24"/>
              </w:rPr>
            </w:pPr>
          </w:p>
          <w:p w14:paraId="56390539" w14:textId="77777777" w:rsidR="00793F15" w:rsidRDefault="00793F15" w:rsidP="00793F15">
            <w:pPr>
              <w:jc w:val="both"/>
              <w:rPr>
                <w:sz w:val="24"/>
              </w:rPr>
            </w:pPr>
            <w:r>
              <w:rPr>
                <w:sz w:val="24"/>
              </w:rPr>
              <w:t>Buildings</w:t>
            </w:r>
          </w:p>
          <w:p w14:paraId="28AA65B3" w14:textId="77777777" w:rsidR="00793F15" w:rsidRDefault="00793F15" w:rsidP="00793F15">
            <w:pPr>
              <w:jc w:val="both"/>
              <w:rPr>
                <w:sz w:val="24"/>
              </w:rPr>
            </w:pPr>
          </w:p>
          <w:p w14:paraId="1365413F" w14:textId="77777777" w:rsidR="00793F15" w:rsidRDefault="00117537" w:rsidP="00793F15">
            <w:pPr>
              <w:jc w:val="both"/>
              <w:rPr>
                <w:sz w:val="24"/>
              </w:rPr>
            </w:pPr>
            <w:r>
              <w:rPr>
                <w:sz w:val="24"/>
              </w:rPr>
              <w:t>Work would be carried out on the playgrounds over the summer.</w:t>
            </w:r>
          </w:p>
          <w:p w14:paraId="6A3A57E3" w14:textId="07323E47" w:rsidR="00117537" w:rsidRDefault="00BC29DC" w:rsidP="00793F15">
            <w:pPr>
              <w:jc w:val="both"/>
              <w:rPr>
                <w:sz w:val="24"/>
              </w:rPr>
            </w:pPr>
            <w:r>
              <w:rPr>
                <w:sz w:val="24"/>
              </w:rPr>
              <w:t>Some concerns were raised at reducing the number of toilets.</w:t>
            </w:r>
            <w:r w:rsidR="00C455C7">
              <w:rPr>
                <w:sz w:val="24"/>
              </w:rPr>
              <w:t xml:space="preserve"> It was hoped that a breakout space could be created without reduc</w:t>
            </w:r>
            <w:r w:rsidR="002C105A">
              <w:rPr>
                <w:sz w:val="24"/>
              </w:rPr>
              <w:t>tions</w:t>
            </w:r>
            <w:r w:rsidR="00B06D20">
              <w:rPr>
                <w:sz w:val="24"/>
              </w:rPr>
              <w:t>.</w:t>
            </w:r>
          </w:p>
          <w:p w14:paraId="5732C7EF" w14:textId="77777777" w:rsidR="00B06D20" w:rsidRDefault="00B06D20" w:rsidP="00793F15">
            <w:pPr>
              <w:jc w:val="both"/>
              <w:rPr>
                <w:sz w:val="24"/>
              </w:rPr>
            </w:pPr>
          </w:p>
          <w:p w14:paraId="7CA95F67" w14:textId="77777777" w:rsidR="00B06D20" w:rsidRDefault="00A9307F" w:rsidP="00793F15">
            <w:pPr>
              <w:jc w:val="both"/>
              <w:rPr>
                <w:sz w:val="24"/>
              </w:rPr>
            </w:pPr>
            <w:r>
              <w:rPr>
                <w:sz w:val="24"/>
              </w:rPr>
              <w:t>Finance</w:t>
            </w:r>
          </w:p>
          <w:p w14:paraId="7854037A" w14:textId="77777777" w:rsidR="00A9307F" w:rsidRDefault="00A9307F" w:rsidP="00793F15">
            <w:pPr>
              <w:jc w:val="both"/>
              <w:rPr>
                <w:sz w:val="24"/>
              </w:rPr>
            </w:pPr>
          </w:p>
          <w:p w14:paraId="057D5EDB" w14:textId="77777777" w:rsidR="00A9307F" w:rsidRDefault="00B871DD" w:rsidP="00793F15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The strong financial position was noted. </w:t>
            </w:r>
            <w:r w:rsidR="009A5598">
              <w:rPr>
                <w:sz w:val="24"/>
              </w:rPr>
              <w:t xml:space="preserve">An investment in additional support would benefit the pupils and </w:t>
            </w:r>
            <w:r w:rsidR="001D6A3F">
              <w:rPr>
                <w:sz w:val="24"/>
              </w:rPr>
              <w:t>help avoid</w:t>
            </w:r>
            <w:r w:rsidR="009B3A73">
              <w:rPr>
                <w:sz w:val="24"/>
              </w:rPr>
              <w:t xml:space="preserve"> clawback.</w:t>
            </w:r>
          </w:p>
          <w:p w14:paraId="3D9A3963" w14:textId="77777777" w:rsidR="009B3A73" w:rsidRDefault="009B3A73" w:rsidP="00793F15">
            <w:pPr>
              <w:jc w:val="both"/>
              <w:rPr>
                <w:sz w:val="24"/>
              </w:rPr>
            </w:pPr>
          </w:p>
          <w:p w14:paraId="151DF8DB" w14:textId="77777777" w:rsidR="009B3A73" w:rsidRDefault="009B3A73" w:rsidP="00793F15">
            <w:pPr>
              <w:jc w:val="both"/>
              <w:rPr>
                <w:sz w:val="24"/>
              </w:rPr>
            </w:pPr>
            <w:r>
              <w:rPr>
                <w:sz w:val="24"/>
              </w:rPr>
              <w:t>Curriculum</w:t>
            </w:r>
          </w:p>
          <w:p w14:paraId="7CB8289D" w14:textId="77777777" w:rsidR="00057204" w:rsidRDefault="00057204" w:rsidP="00793F15">
            <w:pPr>
              <w:jc w:val="both"/>
              <w:rPr>
                <w:sz w:val="24"/>
              </w:rPr>
            </w:pPr>
          </w:p>
          <w:p w14:paraId="0CDA113C" w14:textId="0F2F618A" w:rsidR="00057204" w:rsidRPr="003B5B56" w:rsidRDefault="003658BF" w:rsidP="00793F15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SEND was a key area of discussion and a </w:t>
            </w:r>
            <w:r w:rsidRPr="00067CED">
              <w:rPr>
                <w:b/>
                <w:bCs/>
                <w:sz w:val="24"/>
              </w:rPr>
              <w:t>governor suggested</w:t>
            </w:r>
            <w:r>
              <w:rPr>
                <w:sz w:val="24"/>
              </w:rPr>
              <w:t xml:space="preserve"> simpl</w:t>
            </w:r>
            <w:r w:rsidR="00067CED">
              <w:rPr>
                <w:sz w:val="24"/>
              </w:rPr>
              <w:t>ifying the SENDCO report to help reduce her workload.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24D3DCB3" w14:textId="77777777" w:rsidR="00216332" w:rsidRPr="002C5A78" w:rsidRDefault="00216332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216332" w:rsidRPr="002C5A78" w14:paraId="1B8BC4B2" w14:textId="77777777" w:rsidTr="00A50CFA">
        <w:trPr>
          <w:trHeight w:val="155"/>
        </w:trPr>
        <w:tc>
          <w:tcPr>
            <w:tcW w:w="1241" w:type="dxa"/>
          </w:tcPr>
          <w:p w14:paraId="75ECA6C5" w14:textId="77777777" w:rsidR="00216332" w:rsidRPr="002C5A78" w:rsidRDefault="00216332" w:rsidP="00C96533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12C6D9D7" w14:textId="77777777" w:rsidR="00216332" w:rsidRDefault="00216332" w:rsidP="00C96533">
            <w:pPr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719FD3C3" w14:textId="77777777" w:rsidR="00216332" w:rsidRPr="002C5A78" w:rsidRDefault="00216332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C96533" w:rsidRPr="002C5A78" w14:paraId="04390E80" w14:textId="77777777" w:rsidTr="00A50CFA">
        <w:tc>
          <w:tcPr>
            <w:tcW w:w="1241" w:type="dxa"/>
          </w:tcPr>
          <w:p w14:paraId="71AD067A" w14:textId="77777777" w:rsidR="00C96533" w:rsidRPr="002C5A78" w:rsidRDefault="00C96533" w:rsidP="00C96533">
            <w:pPr>
              <w:ind w:left="862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15DE71F4" w14:textId="77777777" w:rsidR="00C96533" w:rsidRPr="002C5A78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b) </w:t>
            </w:r>
            <w:r w:rsidRPr="002C5A78">
              <w:rPr>
                <w:rFonts w:cs="Arial"/>
                <w:b/>
                <w:sz w:val="24"/>
                <w:szCs w:val="24"/>
              </w:rPr>
              <w:t>Nominated Governor</w:t>
            </w:r>
            <w:r>
              <w:rPr>
                <w:rFonts w:cs="Arial"/>
                <w:b/>
                <w:sz w:val="24"/>
                <w:szCs w:val="24"/>
              </w:rPr>
              <w:t>s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11C66C65" w14:textId="77777777" w:rsidR="00C96533" w:rsidRPr="002C5A78" w:rsidRDefault="00C96533" w:rsidP="00C96533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C96533" w:rsidRPr="002C5A78" w14:paraId="275237B9" w14:textId="77777777" w:rsidTr="00A50CFA">
        <w:tc>
          <w:tcPr>
            <w:tcW w:w="1241" w:type="dxa"/>
          </w:tcPr>
          <w:p w14:paraId="1BEDF3A2" w14:textId="77777777" w:rsidR="00C96533" w:rsidRPr="002C5A78" w:rsidRDefault="00C96533" w:rsidP="00C96533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12A84AFF" w14:textId="77777777" w:rsidR="00C96533" w:rsidRPr="005C2F23" w:rsidRDefault="00C96533" w:rsidP="00C96533">
            <w:pPr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5D51D481" w14:textId="77777777" w:rsidR="00C96533" w:rsidRPr="002C5A78" w:rsidRDefault="00C96533" w:rsidP="00C96533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C96533" w:rsidRPr="002C5A78" w14:paraId="5A9E7A6B" w14:textId="77777777" w:rsidTr="00A50CFA">
        <w:tc>
          <w:tcPr>
            <w:tcW w:w="1241" w:type="dxa"/>
          </w:tcPr>
          <w:p w14:paraId="18308C66" w14:textId="77777777" w:rsidR="00C96533" w:rsidRPr="002C5A78" w:rsidRDefault="00C96533" w:rsidP="00C96533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4E053349" w14:textId="77777777" w:rsidR="00A67C06" w:rsidRDefault="00EB71F3" w:rsidP="00C96533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Mrs Hesketh reported on the excellent use of Lexia </w:t>
            </w:r>
            <w:r w:rsidR="00A67C06">
              <w:rPr>
                <w:rFonts w:cs="Arial"/>
                <w:sz w:val="24"/>
                <w:szCs w:val="24"/>
              </w:rPr>
              <w:t>and how well the pupils responded to this.</w:t>
            </w:r>
          </w:p>
          <w:p w14:paraId="2328E90F" w14:textId="77777777" w:rsidR="00A67C06" w:rsidRDefault="00A67C06" w:rsidP="00C96533">
            <w:pPr>
              <w:jc w:val="both"/>
              <w:rPr>
                <w:rFonts w:cs="Arial"/>
                <w:sz w:val="24"/>
                <w:szCs w:val="24"/>
              </w:rPr>
            </w:pPr>
          </w:p>
          <w:p w14:paraId="3110F312" w14:textId="77777777" w:rsidR="00E273C8" w:rsidRDefault="00A67C06" w:rsidP="00C96533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Mrs Howarth</w:t>
            </w:r>
            <w:r w:rsidR="004B3111">
              <w:rPr>
                <w:rFonts w:cs="Arial"/>
                <w:sz w:val="24"/>
                <w:szCs w:val="24"/>
              </w:rPr>
              <w:t xml:space="preserve"> had watched a Y4 his</w:t>
            </w:r>
            <w:r w:rsidR="00EF1955">
              <w:rPr>
                <w:rFonts w:cs="Arial"/>
                <w:sz w:val="24"/>
                <w:szCs w:val="24"/>
              </w:rPr>
              <w:t xml:space="preserve">tory lesson and noted how the worked linked to other subjects and </w:t>
            </w:r>
            <w:r w:rsidR="009372D0">
              <w:rPr>
                <w:rFonts w:cs="Arial"/>
                <w:sz w:val="24"/>
                <w:szCs w:val="24"/>
              </w:rPr>
              <w:t>the strategies used to reinforce learning.</w:t>
            </w:r>
          </w:p>
          <w:p w14:paraId="109057D8" w14:textId="77777777" w:rsidR="00E273C8" w:rsidRDefault="00E273C8" w:rsidP="00C96533">
            <w:pPr>
              <w:jc w:val="both"/>
              <w:rPr>
                <w:rFonts w:cs="Arial"/>
                <w:sz w:val="24"/>
                <w:szCs w:val="24"/>
              </w:rPr>
            </w:pPr>
          </w:p>
          <w:p w14:paraId="53ED8742" w14:textId="77777777" w:rsidR="00E44676" w:rsidRDefault="00E273C8" w:rsidP="00C96533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Mrs Howarth reported how visits to the beac</w:t>
            </w:r>
            <w:r w:rsidR="006707DA">
              <w:rPr>
                <w:rFonts w:cs="Arial"/>
                <w:sz w:val="24"/>
                <w:szCs w:val="24"/>
              </w:rPr>
              <w:t>h linked in with other subjects</w:t>
            </w:r>
            <w:r w:rsidR="00546507">
              <w:rPr>
                <w:rFonts w:cs="Arial"/>
                <w:sz w:val="24"/>
                <w:szCs w:val="24"/>
              </w:rPr>
              <w:t xml:space="preserve"> and how pupils were confident in talking about their learning.</w:t>
            </w:r>
          </w:p>
          <w:p w14:paraId="514741D3" w14:textId="77777777" w:rsidR="00E44676" w:rsidRDefault="00E44676" w:rsidP="00C96533">
            <w:pPr>
              <w:jc w:val="both"/>
              <w:rPr>
                <w:rFonts w:cs="Arial"/>
                <w:sz w:val="24"/>
                <w:szCs w:val="24"/>
              </w:rPr>
            </w:pPr>
          </w:p>
          <w:p w14:paraId="446E2405" w14:textId="769F6FD2" w:rsidR="00C96533" w:rsidRPr="000B6641" w:rsidRDefault="00E44676" w:rsidP="00C96533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Governors agreed to consider how </w:t>
            </w:r>
            <w:r w:rsidR="004C6EFC">
              <w:rPr>
                <w:rFonts w:cs="Arial"/>
                <w:sz w:val="24"/>
                <w:szCs w:val="24"/>
              </w:rPr>
              <w:t>the impact of cultural capital could be measured in a future meeting.</w:t>
            </w:r>
            <w:r w:rsidR="00C96533">
              <w:rPr>
                <w:rFonts w:cs="Arial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5068AC15" w14:textId="77777777" w:rsidR="00C96533" w:rsidRPr="002C5A78" w:rsidRDefault="00C96533" w:rsidP="00C96533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E47BF4" w:rsidRPr="002C5A78" w14:paraId="7605C4D2" w14:textId="77777777" w:rsidTr="00A50CFA">
        <w:tc>
          <w:tcPr>
            <w:tcW w:w="1241" w:type="dxa"/>
          </w:tcPr>
          <w:p w14:paraId="2E3F3A03" w14:textId="77777777" w:rsidR="00E47BF4" w:rsidRPr="002C5A78" w:rsidRDefault="00E47BF4" w:rsidP="00C96533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4AA14AFF" w14:textId="77777777" w:rsidR="00E47BF4" w:rsidRPr="002C5A78" w:rsidRDefault="00E47BF4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28C70489" w14:textId="77777777" w:rsidR="00E47BF4" w:rsidRPr="002C5A78" w:rsidRDefault="00E47BF4" w:rsidP="00C96533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801780" w:rsidRPr="00801780" w14:paraId="0559D830" w14:textId="77777777" w:rsidTr="00A50CFA">
        <w:tc>
          <w:tcPr>
            <w:tcW w:w="1241" w:type="dxa"/>
          </w:tcPr>
          <w:p w14:paraId="565CB050" w14:textId="77777777" w:rsidR="00801780" w:rsidRPr="00801780" w:rsidRDefault="00801780" w:rsidP="00C96533">
            <w:pPr>
              <w:ind w:left="567"/>
              <w:rPr>
                <w:rFonts w:cs="Arial"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3CE4C900" w14:textId="77777777" w:rsidR="00801780" w:rsidRPr="00801780" w:rsidRDefault="00801780" w:rsidP="00C96533">
            <w:pPr>
              <w:jc w:val="both"/>
              <w:rPr>
                <w:rFonts w:cs="Arial"/>
                <w:sz w:val="24"/>
                <w:szCs w:val="24"/>
              </w:rPr>
            </w:pPr>
            <w:r w:rsidRPr="00801780">
              <w:rPr>
                <w:rFonts w:cs="Arial"/>
                <w:sz w:val="24"/>
                <w:szCs w:val="24"/>
              </w:rPr>
              <w:t>Nominated governors were thanked for their reports and continued support.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2FFFD9F8" w14:textId="77777777" w:rsidR="00801780" w:rsidRPr="00801780" w:rsidRDefault="00801780" w:rsidP="00C96533">
            <w:pPr>
              <w:rPr>
                <w:rFonts w:cs="Arial"/>
                <w:sz w:val="24"/>
                <w:szCs w:val="24"/>
              </w:rPr>
            </w:pPr>
          </w:p>
        </w:tc>
      </w:tr>
      <w:tr w:rsidR="00801780" w:rsidRPr="002C5A78" w14:paraId="600E2921" w14:textId="77777777" w:rsidTr="00A50CFA">
        <w:tc>
          <w:tcPr>
            <w:tcW w:w="1241" w:type="dxa"/>
          </w:tcPr>
          <w:p w14:paraId="62C75BCA" w14:textId="77777777" w:rsidR="00801780" w:rsidRPr="002C5A78" w:rsidRDefault="00801780" w:rsidP="00C96533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1519309F" w14:textId="77777777" w:rsidR="00801780" w:rsidRPr="002C5A78" w:rsidRDefault="00801780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026B0E3F" w14:textId="77777777" w:rsidR="00801780" w:rsidRPr="002C5A78" w:rsidRDefault="00801780" w:rsidP="00C96533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C96533" w:rsidRPr="002C5A78" w14:paraId="417CDD30" w14:textId="77777777" w:rsidTr="00A50CFA">
        <w:tc>
          <w:tcPr>
            <w:tcW w:w="1241" w:type="dxa"/>
          </w:tcPr>
          <w:p w14:paraId="1A4CB135" w14:textId="77777777" w:rsidR="00C96533" w:rsidRPr="002C5A78" w:rsidRDefault="00C96533" w:rsidP="00C96533">
            <w:pPr>
              <w:ind w:left="862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0B36FD0C" w14:textId="77777777" w:rsidR="00C96533" w:rsidRPr="002C5A78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  <w:r w:rsidRPr="00BD2977">
              <w:rPr>
                <w:rFonts w:cs="Arial"/>
                <w:b/>
                <w:sz w:val="24"/>
                <w:szCs w:val="24"/>
              </w:rPr>
              <w:t>c)</w:t>
            </w:r>
            <w:r>
              <w:rPr>
                <w:rFonts w:cs="Arial"/>
                <w:b/>
                <w:sz w:val="24"/>
                <w:szCs w:val="24"/>
              </w:rPr>
              <w:t xml:space="preserve"> </w:t>
            </w:r>
            <w:r w:rsidRPr="002C5A78">
              <w:rPr>
                <w:rFonts w:cs="Arial"/>
                <w:b/>
                <w:sz w:val="24"/>
                <w:szCs w:val="24"/>
              </w:rPr>
              <w:t>Chair’s Action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57967113" w14:textId="77777777" w:rsidR="00C96533" w:rsidRPr="002C5A78" w:rsidRDefault="00C96533" w:rsidP="00C96533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C96533" w:rsidRPr="002C5A78" w14:paraId="1C02AA93" w14:textId="77777777" w:rsidTr="00A50CFA">
        <w:tc>
          <w:tcPr>
            <w:tcW w:w="1241" w:type="dxa"/>
          </w:tcPr>
          <w:p w14:paraId="6E3E5ADE" w14:textId="77777777" w:rsidR="00C96533" w:rsidRPr="002C5A78" w:rsidRDefault="00C96533" w:rsidP="00C96533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6930EE15" w14:textId="77777777" w:rsidR="00C96533" w:rsidRPr="002C5A78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152A8A27" w14:textId="77777777" w:rsidR="00C96533" w:rsidRPr="002C5A78" w:rsidRDefault="00C96533" w:rsidP="00C96533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C96533" w:rsidRPr="002C5A78" w14:paraId="082E398F" w14:textId="77777777" w:rsidTr="00A50CFA">
        <w:tc>
          <w:tcPr>
            <w:tcW w:w="1241" w:type="dxa"/>
          </w:tcPr>
          <w:p w14:paraId="2D5689EB" w14:textId="77777777" w:rsidR="00C96533" w:rsidRPr="002C5A78" w:rsidRDefault="00C96533" w:rsidP="00C96533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4ACCB339" w14:textId="2697B2EE" w:rsidR="00C96533" w:rsidRPr="00162AC2" w:rsidRDefault="00C96533" w:rsidP="009763E7">
            <w:pPr>
              <w:jc w:val="both"/>
              <w:rPr>
                <w:rFonts w:cs="Arial"/>
                <w:sz w:val="24"/>
                <w:szCs w:val="24"/>
              </w:rPr>
            </w:pPr>
            <w:r w:rsidRPr="002C5A78">
              <w:rPr>
                <w:rFonts w:cs="Arial"/>
                <w:sz w:val="24"/>
                <w:szCs w:val="24"/>
              </w:rPr>
              <w:t xml:space="preserve">The chair reported that it had not been necessary to take any </w:t>
            </w:r>
            <w:r>
              <w:rPr>
                <w:rFonts w:cs="Arial"/>
                <w:sz w:val="24"/>
                <w:szCs w:val="24"/>
              </w:rPr>
              <w:t xml:space="preserve">urgent </w:t>
            </w:r>
            <w:r w:rsidRPr="002C5A78">
              <w:rPr>
                <w:rFonts w:cs="Arial"/>
                <w:sz w:val="24"/>
                <w:szCs w:val="24"/>
              </w:rPr>
              <w:t>decisions on behalf of the governing body since the last meeting.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2A0475F6" w14:textId="77777777" w:rsidR="00C96533" w:rsidRPr="002C5A78" w:rsidRDefault="00C96533" w:rsidP="00C96533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D03461" w:rsidRPr="002C5A78" w14:paraId="7B719346" w14:textId="77777777" w:rsidTr="00A50CFA">
        <w:tc>
          <w:tcPr>
            <w:tcW w:w="1241" w:type="dxa"/>
          </w:tcPr>
          <w:p w14:paraId="2898CC84" w14:textId="77777777" w:rsidR="00D03461" w:rsidRPr="002C5A78" w:rsidRDefault="00D03461" w:rsidP="00C96533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08EA9D94" w14:textId="77777777" w:rsidR="00D03461" w:rsidRPr="002C5A78" w:rsidRDefault="00D03461" w:rsidP="00C96533">
            <w:pPr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2BABDE08" w14:textId="77777777" w:rsidR="00D03461" w:rsidRPr="002C5A78" w:rsidRDefault="00D03461" w:rsidP="00C96533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C96533" w:rsidRPr="002C5A78" w14:paraId="771F897A" w14:textId="77777777" w:rsidTr="00A50CFA">
        <w:tc>
          <w:tcPr>
            <w:tcW w:w="1241" w:type="dxa"/>
          </w:tcPr>
          <w:p w14:paraId="7062D898" w14:textId="77777777" w:rsidR="00C96533" w:rsidRPr="002C5A78" w:rsidRDefault="00C96533" w:rsidP="00C96533">
            <w:pPr>
              <w:ind w:left="567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1B1C4186" w14:textId="1123B3DF" w:rsidR="00C96533" w:rsidRPr="002C5A78" w:rsidRDefault="0047473C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d) Governor's Actions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260A605D" w14:textId="77777777" w:rsidR="00C96533" w:rsidRPr="002C5A78" w:rsidRDefault="00C96533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D03461" w:rsidRPr="002C5A78" w14:paraId="60480413" w14:textId="77777777" w:rsidTr="00A50CFA">
        <w:tc>
          <w:tcPr>
            <w:tcW w:w="1241" w:type="dxa"/>
          </w:tcPr>
          <w:p w14:paraId="431D926F" w14:textId="77777777" w:rsidR="00D03461" w:rsidRPr="002C5A78" w:rsidRDefault="00D03461" w:rsidP="00C96533">
            <w:pPr>
              <w:ind w:left="567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60878F9A" w14:textId="77777777" w:rsidR="00D03461" w:rsidRPr="002C5A78" w:rsidRDefault="00D03461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4B9CFAA2" w14:textId="77777777" w:rsidR="00D03461" w:rsidRPr="002C5A78" w:rsidRDefault="00D03461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47473C" w:rsidRPr="002C5A78" w14:paraId="21B14DF6" w14:textId="77777777" w:rsidTr="00A50CFA">
        <w:tc>
          <w:tcPr>
            <w:tcW w:w="1241" w:type="dxa"/>
          </w:tcPr>
          <w:p w14:paraId="25EFAF44" w14:textId="77777777" w:rsidR="0047473C" w:rsidRPr="002C5A78" w:rsidRDefault="0047473C" w:rsidP="00C96533">
            <w:pPr>
              <w:ind w:left="567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313793C4" w14:textId="77777777" w:rsidR="0047473C" w:rsidRDefault="002229FC" w:rsidP="00C96533">
            <w:pPr>
              <w:jc w:val="both"/>
              <w:rPr>
                <w:rFonts w:cs="Arial"/>
                <w:bCs/>
                <w:sz w:val="24"/>
                <w:szCs w:val="24"/>
              </w:rPr>
            </w:pPr>
            <w:r>
              <w:rPr>
                <w:rFonts w:cs="Arial"/>
                <w:bCs/>
                <w:sz w:val="24"/>
                <w:szCs w:val="24"/>
              </w:rPr>
              <w:t>The following actions were noted:</w:t>
            </w:r>
          </w:p>
          <w:p w14:paraId="17CAEEBF" w14:textId="77777777" w:rsidR="00EF0309" w:rsidRDefault="00EF0309" w:rsidP="00C96533">
            <w:pPr>
              <w:jc w:val="both"/>
              <w:rPr>
                <w:rFonts w:cs="Arial"/>
                <w:bCs/>
                <w:sz w:val="24"/>
                <w:szCs w:val="24"/>
              </w:rPr>
            </w:pPr>
          </w:p>
          <w:p w14:paraId="051748AB" w14:textId="6C0F22A1" w:rsidR="00EF0309" w:rsidRDefault="003301B1" w:rsidP="00EF0309">
            <w:pPr>
              <w:pStyle w:val="ListParagraph"/>
              <w:numPr>
                <w:ilvl w:val="0"/>
                <w:numId w:val="45"/>
              </w:numPr>
              <w:jc w:val="both"/>
              <w:rPr>
                <w:rFonts w:cs="Arial"/>
                <w:bCs/>
                <w:sz w:val="24"/>
                <w:szCs w:val="24"/>
              </w:rPr>
            </w:pPr>
            <w:r>
              <w:rPr>
                <w:rFonts w:cs="Arial"/>
                <w:bCs/>
                <w:sz w:val="24"/>
                <w:szCs w:val="24"/>
              </w:rPr>
              <w:t>Govern</w:t>
            </w:r>
            <w:r w:rsidR="0002487F">
              <w:rPr>
                <w:rFonts w:cs="Arial"/>
                <w:bCs/>
                <w:sz w:val="24"/>
                <w:szCs w:val="24"/>
              </w:rPr>
              <w:t>or meeting</w:t>
            </w:r>
            <w:r>
              <w:rPr>
                <w:rFonts w:cs="Arial"/>
                <w:bCs/>
                <w:sz w:val="24"/>
                <w:szCs w:val="24"/>
              </w:rPr>
              <w:t xml:space="preserve"> dates had been agreed.</w:t>
            </w:r>
          </w:p>
          <w:p w14:paraId="56725B8F" w14:textId="77777777" w:rsidR="003301B1" w:rsidRDefault="001B7D82" w:rsidP="00EF0309">
            <w:pPr>
              <w:pStyle w:val="ListParagraph"/>
              <w:numPr>
                <w:ilvl w:val="0"/>
                <w:numId w:val="45"/>
              </w:numPr>
              <w:jc w:val="both"/>
              <w:rPr>
                <w:rFonts w:cs="Arial"/>
                <w:bCs/>
                <w:sz w:val="24"/>
                <w:szCs w:val="24"/>
              </w:rPr>
            </w:pPr>
            <w:r>
              <w:rPr>
                <w:rFonts w:cs="Arial"/>
                <w:bCs/>
                <w:sz w:val="24"/>
                <w:szCs w:val="24"/>
              </w:rPr>
              <w:lastRenderedPageBreak/>
              <w:t>Committee membership would be reviewed in September when new governors had been appointed.</w:t>
            </w:r>
          </w:p>
          <w:p w14:paraId="56AD013C" w14:textId="77777777" w:rsidR="00FA1300" w:rsidRDefault="00FA1300" w:rsidP="00EF0309">
            <w:pPr>
              <w:pStyle w:val="ListParagraph"/>
              <w:numPr>
                <w:ilvl w:val="0"/>
                <w:numId w:val="45"/>
              </w:numPr>
              <w:jc w:val="both"/>
              <w:rPr>
                <w:rFonts w:cs="Arial"/>
                <w:bCs/>
                <w:sz w:val="24"/>
                <w:szCs w:val="24"/>
              </w:rPr>
            </w:pPr>
            <w:r>
              <w:rPr>
                <w:rFonts w:cs="Arial"/>
                <w:bCs/>
                <w:sz w:val="24"/>
                <w:szCs w:val="24"/>
              </w:rPr>
              <w:t xml:space="preserve">It was agreed that communication needed to be tightened up to ensure high attendance </w:t>
            </w:r>
            <w:r w:rsidR="00047821">
              <w:rPr>
                <w:rFonts w:cs="Arial"/>
                <w:bCs/>
                <w:sz w:val="24"/>
                <w:szCs w:val="24"/>
              </w:rPr>
              <w:t>at committee meetings.</w:t>
            </w:r>
          </w:p>
          <w:p w14:paraId="4ABC4D8F" w14:textId="77777777" w:rsidR="00047821" w:rsidRDefault="00787B42" w:rsidP="00EF0309">
            <w:pPr>
              <w:pStyle w:val="ListParagraph"/>
              <w:numPr>
                <w:ilvl w:val="0"/>
                <w:numId w:val="45"/>
              </w:numPr>
              <w:jc w:val="both"/>
              <w:rPr>
                <w:rFonts w:cs="Arial"/>
                <w:bCs/>
                <w:sz w:val="24"/>
                <w:szCs w:val="24"/>
              </w:rPr>
            </w:pPr>
            <w:r>
              <w:rPr>
                <w:rFonts w:cs="Arial"/>
                <w:bCs/>
                <w:sz w:val="24"/>
                <w:szCs w:val="24"/>
              </w:rPr>
              <w:t>SDP targets had been</w:t>
            </w:r>
            <w:r w:rsidR="004A7195">
              <w:rPr>
                <w:rFonts w:cs="Arial"/>
                <w:bCs/>
                <w:sz w:val="24"/>
                <w:szCs w:val="24"/>
              </w:rPr>
              <w:t xml:space="preserve"> circulated.</w:t>
            </w:r>
          </w:p>
          <w:p w14:paraId="543BA4D3" w14:textId="77777777" w:rsidR="004A7195" w:rsidRDefault="00011589" w:rsidP="00EF0309">
            <w:pPr>
              <w:pStyle w:val="ListParagraph"/>
              <w:numPr>
                <w:ilvl w:val="0"/>
                <w:numId w:val="45"/>
              </w:numPr>
              <w:jc w:val="both"/>
              <w:rPr>
                <w:rFonts w:cs="Arial"/>
                <w:bCs/>
                <w:sz w:val="24"/>
                <w:szCs w:val="24"/>
              </w:rPr>
            </w:pPr>
            <w:r>
              <w:rPr>
                <w:rFonts w:cs="Arial"/>
                <w:bCs/>
                <w:sz w:val="24"/>
                <w:szCs w:val="24"/>
              </w:rPr>
              <w:t xml:space="preserve">It was agreed that Mr Lund </w:t>
            </w:r>
            <w:r w:rsidR="00537591">
              <w:rPr>
                <w:rFonts w:cs="Arial"/>
                <w:bCs/>
                <w:sz w:val="24"/>
                <w:szCs w:val="24"/>
              </w:rPr>
              <w:t>audit the Unofficial School Fund account</w:t>
            </w:r>
            <w:r w:rsidR="006F08F9">
              <w:rPr>
                <w:rFonts w:cs="Arial"/>
                <w:bCs/>
                <w:sz w:val="24"/>
                <w:szCs w:val="24"/>
              </w:rPr>
              <w:t>.</w:t>
            </w:r>
          </w:p>
          <w:p w14:paraId="77238244" w14:textId="00D5525F" w:rsidR="006F08F9" w:rsidRPr="00EF0309" w:rsidRDefault="0088553B" w:rsidP="00EF0309">
            <w:pPr>
              <w:pStyle w:val="ListParagraph"/>
              <w:numPr>
                <w:ilvl w:val="0"/>
                <w:numId w:val="45"/>
              </w:numPr>
              <w:jc w:val="both"/>
              <w:rPr>
                <w:rFonts w:cs="Arial"/>
                <w:bCs/>
                <w:sz w:val="24"/>
                <w:szCs w:val="24"/>
              </w:rPr>
            </w:pPr>
            <w:r>
              <w:rPr>
                <w:rFonts w:cs="Arial"/>
                <w:bCs/>
                <w:sz w:val="24"/>
                <w:szCs w:val="24"/>
              </w:rPr>
              <w:t xml:space="preserve">It was noted that the declaration of business interests form was up to date. 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28495E3F" w14:textId="77777777" w:rsidR="0047473C" w:rsidRPr="002C5A78" w:rsidRDefault="0047473C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47473C" w:rsidRPr="002C5A78" w14:paraId="79DE666A" w14:textId="77777777" w:rsidTr="00A50CFA">
        <w:tc>
          <w:tcPr>
            <w:tcW w:w="1241" w:type="dxa"/>
          </w:tcPr>
          <w:p w14:paraId="6745D155" w14:textId="77777777" w:rsidR="0047473C" w:rsidRPr="002C5A78" w:rsidRDefault="0047473C" w:rsidP="00C96533">
            <w:pPr>
              <w:ind w:left="567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7C7CA49C" w14:textId="77777777" w:rsidR="0047473C" w:rsidRPr="002C5A78" w:rsidRDefault="0047473C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54C3E2BE" w14:textId="77777777" w:rsidR="0047473C" w:rsidRPr="002C5A78" w:rsidRDefault="0047473C" w:rsidP="00C96533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577AA5" w:rsidRPr="002C5A78" w14:paraId="752AAAE9" w14:textId="77777777" w:rsidTr="00577AA5">
        <w:tc>
          <w:tcPr>
            <w:tcW w:w="1241" w:type="dxa"/>
          </w:tcPr>
          <w:p w14:paraId="0FEA0848" w14:textId="31155A99" w:rsidR="00577AA5" w:rsidRPr="00585616" w:rsidRDefault="00585616" w:rsidP="00585616">
            <w:pPr>
              <w:ind w:left="360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23.33</w:t>
            </w: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204C687B" w14:textId="7B9840E7" w:rsidR="00577AA5" w:rsidRPr="002C5A78" w:rsidRDefault="00774B70" w:rsidP="00577AA5">
            <w:pPr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School Improvement</w:t>
            </w:r>
            <w:r w:rsidR="00A719CA">
              <w:rPr>
                <w:rFonts w:cs="Arial"/>
                <w:b/>
                <w:sz w:val="24"/>
                <w:szCs w:val="24"/>
              </w:rPr>
              <w:t xml:space="preserve"> and Headteacher's Report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2E51049C" w14:textId="77777777" w:rsidR="00577AA5" w:rsidRPr="002C5A78" w:rsidRDefault="00577AA5" w:rsidP="00577AA5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577AA5" w:rsidRPr="002C5A78" w14:paraId="6CA7FA41" w14:textId="77777777" w:rsidTr="00577AA5">
        <w:tc>
          <w:tcPr>
            <w:tcW w:w="1241" w:type="dxa"/>
          </w:tcPr>
          <w:p w14:paraId="00EBAF79" w14:textId="77777777" w:rsidR="00577AA5" w:rsidRPr="002C5A78" w:rsidRDefault="00577AA5" w:rsidP="00577AA5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6CB76E20" w14:textId="77777777" w:rsidR="00577AA5" w:rsidRPr="002C5A78" w:rsidRDefault="00577AA5" w:rsidP="00577AA5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5408B22B" w14:textId="77777777" w:rsidR="00577AA5" w:rsidRPr="002C5A78" w:rsidRDefault="00577AA5" w:rsidP="00577AA5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577AA5" w:rsidRPr="0029729A" w14:paraId="272118B0" w14:textId="77777777" w:rsidTr="00577AA5">
        <w:tc>
          <w:tcPr>
            <w:tcW w:w="1241" w:type="dxa"/>
          </w:tcPr>
          <w:p w14:paraId="4025F3D8" w14:textId="77777777" w:rsidR="00577AA5" w:rsidRPr="0029729A" w:rsidRDefault="00577AA5" w:rsidP="00577AA5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442C5916" w14:textId="77777777" w:rsidR="00175267" w:rsidRDefault="00A719CA" w:rsidP="00A719CA">
            <w:pPr>
              <w:tabs>
                <w:tab w:val="left" w:pos="1134"/>
              </w:tabs>
              <w:jc w:val="both"/>
              <w:rPr>
                <w:rFonts w:cs="Arial"/>
                <w:bCs/>
                <w:sz w:val="24"/>
              </w:rPr>
            </w:pPr>
            <w:r w:rsidRPr="000303AF">
              <w:rPr>
                <w:rFonts w:cs="Arial"/>
                <w:sz w:val="24"/>
                <w:szCs w:val="24"/>
              </w:rPr>
              <w:t>The headteacher's written report had been circulated in advance of the meeting.  Mr</w:t>
            </w:r>
            <w:r w:rsidR="00AE57AB">
              <w:rPr>
                <w:rFonts w:cs="Arial"/>
                <w:sz w:val="24"/>
                <w:szCs w:val="24"/>
              </w:rPr>
              <w:t xml:space="preserve"> Twist</w:t>
            </w:r>
            <w:r w:rsidR="00F95489">
              <w:rPr>
                <w:rFonts w:cs="Arial"/>
                <w:sz w:val="24"/>
                <w:szCs w:val="24"/>
              </w:rPr>
              <w:t xml:space="preserve"> had</w:t>
            </w:r>
            <w:r>
              <w:rPr>
                <w:rFonts w:cs="Arial"/>
                <w:sz w:val="24"/>
                <w:szCs w:val="24"/>
              </w:rPr>
              <w:t xml:space="preserve"> </w:t>
            </w:r>
            <w:r w:rsidR="00E47BF4" w:rsidRPr="00B80E5B">
              <w:rPr>
                <w:rFonts w:cs="Arial"/>
                <w:bCs/>
                <w:sz w:val="24"/>
              </w:rPr>
              <w:t xml:space="preserve">updated governors on the progress of this year's </w:t>
            </w:r>
            <w:r w:rsidR="00BF3E1D" w:rsidRPr="00B80E5B">
              <w:rPr>
                <w:rFonts w:cs="Arial"/>
                <w:bCs/>
                <w:sz w:val="24"/>
              </w:rPr>
              <w:t xml:space="preserve">improvement </w:t>
            </w:r>
            <w:r w:rsidR="00E47BF4" w:rsidRPr="00B80E5B">
              <w:rPr>
                <w:rFonts w:cs="Arial"/>
                <w:bCs/>
                <w:sz w:val="24"/>
              </w:rPr>
              <w:t>priorities</w:t>
            </w:r>
            <w:r w:rsidR="00175267">
              <w:rPr>
                <w:rFonts w:cs="Arial"/>
                <w:bCs/>
                <w:sz w:val="24"/>
              </w:rPr>
              <w:t>.</w:t>
            </w:r>
          </w:p>
          <w:p w14:paraId="7E770CEC" w14:textId="77777777" w:rsidR="00175267" w:rsidRDefault="00175267" w:rsidP="00A719CA">
            <w:pPr>
              <w:tabs>
                <w:tab w:val="left" w:pos="1134"/>
              </w:tabs>
              <w:jc w:val="both"/>
              <w:rPr>
                <w:rFonts w:cs="Arial"/>
                <w:bCs/>
                <w:sz w:val="24"/>
              </w:rPr>
            </w:pPr>
          </w:p>
          <w:p w14:paraId="1BBC778F" w14:textId="77777777" w:rsidR="00814E75" w:rsidRDefault="00175267" w:rsidP="00A719CA">
            <w:pPr>
              <w:tabs>
                <w:tab w:val="left" w:pos="1134"/>
              </w:tabs>
              <w:jc w:val="both"/>
              <w:rPr>
                <w:rFonts w:cs="Arial"/>
                <w:bCs/>
                <w:sz w:val="24"/>
              </w:rPr>
            </w:pPr>
            <w:r w:rsidRPr="00C358A5">
              <w:rPr>
                <w:rFonts w:cs="Arial"/>
                <w:b/>
                <w:sz w:val="24"/>
              </w:rPr>
              <w:t>Governors noted</w:t>
            </w:r>
            <w:r>
              <w:rPr>
                <w:rFonts w:cs="Arial"/>
                <w:bCs/>
                <w:sz w:val="24"/>
              </w:rPr>
              <w:t xml:space="preserve"> the new SIP format and how the headteacher's report</w:t>
            </w:r>
            <w:r w:rsidR="002632C9">
              <w:rPr>
                <w:rFonts w:cs="Arial"/>
                <w:bCs/>
                <w:sz w:val="24"/>
              </w:rPr>
              <w:t xml:space="preserve"> reflected the wide range of activities and events going on in school.</w:t>
            </w:r>
          </w:p>
          <w:p w14:paraId="3FBB5F8A" w14:textId="77777777" w:rsidR="00814E75" w:rsidRDefault="00814E75" w:rsidP="00A719CA">
            <w:pPr>
              <w:tabs>
                <w:tab w:val="left" w:pos="1134"/>
              </w:tabs>
              <w:jc w:val="both"/>
              <w:rPr>
                <w:rFonts w:cs="Arial"/>
                <w:bCs/>
                <w:sz w:val="24"/>
              </w:rPr>
            </w:pPr>
          </w:p>
          <w:p w14:paraId="2216B7C1" w14:textId="77777777" w:rsidR="00C358A5" w:rsidRDefault="00814E75" w:rsidP="00A719CA">
            <w:pPr>
              <w:tabs>
                <w:tab w:val="left" w:pos="1134"/>
              </w:tabs>
              <w:jc w:val="both"/>
              <w:rPr>
                <w:rFonts w:cs="Arial"/>
                <w:bCs/>
                <w:sz w:val="24"/>
              </w:rPr>
            </w:pPr>
            <w:r>
              <w:rPr>
                <w:rFonts w:cs="Arial"/>
                <w:bCs/>
                <w:sz w:val="24"/>
              </w:rPr>
              <w:t>It was agreed that governor questions at the end of the headteacher's report would be addressed in committees</w:t>
            </w:r>
            <w:r w:rsidR="00906486">
              <w:rPr>
                <w:rFonts w:cs="Arial"/>
                <w:bCs/>
                <w:sz w:val="24"/>
              </w:rPr>
              <w:t xml:space="preserve"> rather than the governing</w:t>
            </w:r>
            <w:r w:rsidR="006366D6">
              <w:rPr>
                <w:rFonts w:cs="Arial"/>
                <w:bCs/>
                <w:sz w:val="24"/>
              </w:rPr>
              <w:t xml:space="preserve"> body meeting</w:t>
            </w:r>
            <w:r w:rsidR="00E2422C">
              <w:rPr>
                <w:rFonts w:cs="Arial"/>
                <w:bCs/>
                <w:sz w:val="24"/>
              </w:rPr>
              <w:t xml:space="preserve"> due to time constraints.</w:t>
            </w:r>
            <w:r w:rsidR="00C358A5">
              <w:rPr>
                <w:rFonts w:cs="Arial"/>
                <w:bCs/>
                <w:sz w:val="24"/>
              </w:rPr>
              <w:t xml:space="preserve"> </w:t>
            </w:r>
            <w:r w:rsidR="00C358A5" w:rsidRPr="00C358A5">
              <w:rPr>
                <w:rFonts w:cs="Arial"/>
                <w:b/>
                <w:sz w:val="24"/>
              </w:rPr>
              <w:t>Governors acknowledged</w:t>
            </w:r>
            <w:r w:rsidR="00C358A5">
              <w:rPr>
                <w:rFonts w:cs="Arial"/>
                <w:bCs/>
                <w:sz w:val="24"/>
              </w:rPr>
              <w:t xml:space="preserve"> that these questions were very useful.</w:t>
            </w:r>
          </w:p>
          <w:p w14:paraId="39739D07" w14:textId="77777777" w:rsidR="00C358A5" w:rsidRDefault="00C358A5" w:rsidP="00A719CA">
            <w:pPr>
              <w:tabs>
                <w:tab w:val="left" w:pos="1134"/>
              </w:tabs>
              <w:jc w:val="both"/>
              <w:rPr>
                <w:rFonts w:cs="Arial"/>
                <w:bCs/>
                <w:sz w:val="24"/>
              </w:rPr>
            </w:pPr>
          </w:p>
          <w:p w14:paraId="66EADC9A" w14:textId="436C7114" w:rsidR="00BD21F8" w:rsidRPr="00C358A5" w:rsidRDefault="00C358A5" w:rsidP="00C358A5">
            <w:pPr>
              <w:tabs>
                <w:tab w:val="left" w:pos="1134"/>
              </w:tabs>
              <w:jc w:val="both"/>
              <w:rPr>
                <w:rFonts w:cs="Arial"/>
                <w:bCs/>
                <w:sz w:val="24"/>
              </w:rPr>
            </w:pPr>
            <w:r>
              <w:rPr>
                <w:rFonts w:cs="Arial"/>
                <w:bCs/>
                <w:sz w:val="24"/>
              </w:rPr>
              <w:t>A formal staffing review was still to be carried out.</w:t>
            </w:r>
            <w:r w:rsidR="00A719CA">
              <w:rPr>
                <w:rFonts w:cs="Arial"/>
                <w:bCs/>
                <w:sz w:val="24"/>
              </w:rPr>
              <w:t xml:space="preserve"> </w:t>
            </w:r>
            <w:r w:rsidR="00A85E4F">
              <w:rPr>
                <w:rFonts w:cs="Arial"/>
                <w:bCs/>
                <w:sz w:val="24"/>
              </w:rPr>
              <w:t xml:space="preserve">  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5B1DF3DC" w14:textId="77777777" w:rsidR="00577AA5" w:rsidRPr="0029729A" w:rsidRDefault="00577AA5" w:rsidP="00577AA5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0303AF" w:rsidRPr="000303AF" w14:paraId="02052630" w14:textId="77777777" w:rsidTr="00577AA5">
        <w:tc>
          <w:tcPr>
            <w:tcW w:w="1241" w:type="dxa"/>
          </w:tcPr>
          <w:p w14:paraId="209A13FA" w14:textId="77777777" w:rsidR="00577AA5" w:rsidRPr="000303AF" w:rsidRDefault="00577AA5" w:rsidP="00577AA5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51FD2C45" w14:textId="77777777" w:rsidR="00577AA5" w:rsidRPr="000303AF" w:rsidRDefault="00577AA5" w:rsidP="00577AA5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789833B9" w14:textId="77777777" w:rsidR="00577AA5" w:rsidRPr="000303AF" w:rsidRDefault="00577AA5" w:rsidP="00577AA5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F94116" w:rsidRPr="000303AF" w14:paraId="57FC83AE" w14:textId="77777777" w:rsidTr="00DF1797">
        <w:tc>
          <w:tcPr>
            <w:tcW w:w="1241" w:type="dxa"/>
          </w:tcPr>
          <w:p w14:paraId="2662258E" w14:textId="77777777" w:rsidR="00F94116" w:rsidRPr="000303AF" w:rsidRDefault="00F94116" w:rsidP="00DF1797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4FB7D45A" w14:textId="36D4A99D" w:rsidR="00F94116" w:rsidRPr="000303AF" w:rsidRDefault="00F94116" w:rsidP="00DF1797">
            <w:pPr>
              <w:jc w:val="both"/>
              <w:rPr>
                <w:rFonts w:cs="Arial"/>
                <w:sz w:val="24"/>
                <w:szCs w:val="24"/>
              </w:rPr>
            </w:pPr>
            <w:r w:rsidRPr="000303AF">
              <w:rPr>
                <w:rFonts w:cs="Arial"/>
                <w:sz w:val="24"/>
                <w:szCs w:val="24"/>
              </w:rPr>
              <w:t xml:space="preserve">The headteacher was thanked for his </w:t>
            </w:r>
            <w:r>
              <w:rPr>
                <w:rFonts w:cs="Arial"/>
                <w:sz w:val="24"/>
                <w:szCs w:val="24"/>
              </w:rPr>
              <w:t>comprehensive</w:t>
            </w:r>
            <w:r w:rsidRPr="000303AF">
              <w:rPr>
                <w:rFonts w:cs="Arial"/>
                <w:sz w:val="24"/>
                <w:szCs w:val="24"/>
              </w:rPr>
              <w:t xml:space="preserve"> report.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5A5A5F07" w14:textId="77777777" w:rsidR="00F94116" w:rsidRPr="000303AF" w:rsidRDefault="00F94116" w:rsidP="00DF179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F94116" w:rsidRPr="000303AF" w14:paraId="2794103A" w14:textId="77777777" w:rsidTr="00DF1797">
        <w:tc>
          <w:tcPr>
            <w:tcW w:w="1241" w:type="dxa"/>
          </w:tcPr>
          <w:p w14:paraId="0D5498E2" w14:textId="77777777" w:rsidR="00F94116" w:rsidRPr="000303AF" w:rsidRDefault="00F94116" w:rsidP="00DF1797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0179D472" w14:textId="77777777" w:rsidR="00F94116" w:rsidRPr="000303AF" w:rsidRDefault="00F94116" w:rsidP="00DF1797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39D7D1B0" w14:textId="77777777" w:rsidR="00F94116" w:rsidRPr="000303AF" w:rsidRDefault="00F94116" w:rsidP="00DF179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F94116" w:rsidRPr="002C5A78" w14:paraId="217A49F8" w14:textId="77777777" w:rsidTr="00DF1797">
        <w:tc>
          <w:tcPr>
            <w:tcW w:w="1241" w:type="dxa"/>
          </w:tcPr>
          <w:p w14:paraId="2BBD71CD" w14:textId="4494CE88" w:rsidR="00F94116" w:rsidRPr="00585616" w:rsidRDefault="00585616" w:rsidP="00585616">
            <w:pPr>
              <w:ind w:left="360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23.34</w:t>
            </w: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1DC39D11" w14:textId="42A4A816" w:rsidR="00F94116" w:rsidRPr="002C5A78" w:rsidRDefault="00F94116" w:rsidP="00DF1797">
            <w:pPr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Unavoidable School Closures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746D559C" w14:textId="77777777" w:rsidR="00F94116" w:rsidRPr="002C5A78" w:rsidRDefault="00F94116" w:rsidP="00DF179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F94116" w:rsidRPr="002C5A78" w14:paraId="20D22272" w14:textId="77777777" w:rsidTr="00DF1797">
        <w:tc>
          <w:tcPr>
            <w:tcW w:w="1241" w:type="dxa"/>
          </w:tcPr>
          <w:p w14:paraId="6B747227" w14:textId="77777777" w:rsidR="00F94116" w:rsidRPr="002C5A78" w:rsidRDefault="00F94116" w:rsidP="00DF1797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6D4C31CF" w14:textId="77777777" w:rsidR="00F94116" w:rsidRPr="002C5A78" w:rsidRDefault="00F94116" w:rsidP="00DF1797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1F1FC4EB" w14:textId="77777777" w:rsidR="00F94116" w:rsidRPr="002C5A78" w:rsidRDefault="00F94116" w:rsidP="00DF179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F94116" w:rsidRPr="000303AF" w14:paraId="6E135931" w14:textId="77777777" w:rsidTr="00DF1797">
        <w:tc>
          <w:tcPr>
            <w:tcW w:w="1241" w:type="dxa"/>
          </w:tcPr>
          <w:p w14:paraId="3880364C" w14:textId="77777777" w:rsidR="00F94116" w:rsidRPr="000303AF" w:rsidRDefault="00F94116" w:rsidP="00F94116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6193AF40" w14:textId="573BA9AB" w:rsidR="00F94116" w:rsidRDefault="00F94116" w:rsidP="00F94116">
            <w:pPr>
              <w:jc w:val="both"/>
              <w:rPr>
                <w:rFonts w:cs="Arial"/>
                <w:sz w:val="24"/>
                <w:szCs w:val="24"/>
              </w:rPr>
            </w:pPr>
            <w:r w:rsidRPr="00B37755">
              <w:rPr>
                <w:rFonts w:cs="Arial"/>
                <w:sz w:val="24"/>
                <w:szCs w:val="24"/>
              </w:rPr>
              <w:t>The following information was provided regarding closures due to strike action</w:t>
            </w:r>
            <w:r w:rsidRPr="003D48FB">
              <w:rPr>
                <w:rFonts w:cs="Arial"/>
                <w:sz w:val="24"/>
                <w:szCs w:val="24"/>
              </w:rPr>
              <w:t>:</w:t>
            </w:r>
            <w:r>
              <w:rPr>
                <w:rFonts w:cs="Arial"/>
                <w:sz w:val="24"/>
                <w:szCs w:val="24"/>
              </w:rPr>
              <w:t xml:space="preserve"> </w:t>
            </w:r>
          </w:p>
          <w:p w14:paraId="26E8E448" w14:textId="4F8A6BDB" w:rsidR="007A5B0E" w:rsidRDefault="007A5B0E" w:rsidP="00F94116">
            <w:pPr>
              <w:jc w:val="both"/>
              <w:rPr>
                <w:rFonts w:cs="Arial"/>
                <w:sz w:val="24"/>
                <w:szCs w:val="24"/>
              </w:rPr>
            </w:pPr>
          </w:p>
          <w:p w14:paraId="200962DA" w14:textId="1B51F8D1" w:rsidR="00F94116" w:rsidRPr="005761BA" w:rsidRDefault="007A5B0E" w:rsidP="00F94116">
            <w:pPr>
              <w:jc w:val="both"/>
              <w:rPr>
                <w:rFonts w:cs="Arial"/>
                <w:color w:val="FF0000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The school was partially closed but </w:t>
            </w:r>
            <w:r w:rsidR="00C22B3D">
              <w:rPr>
                <w:rFonts w:cs="Arial"/>
                <w:sz w:val="24"/>
                <w:szCs w:val="24"/>
              </w:rPr>
              <w:t>Reception, Y</w:t>
            </w:r>
            <w:r w:rsidR="005761BA">
              <w:rPr>
                <w:rFonts w:cs="Arial"/>
                <w:sz w:val="24"/>
                <w:szCs w:val="24"/>
              </w:rPr>
              <w:t>ea</w:t>
            </w:r>
            <w:r w:rsidR="00C22B3D">
              <w:rPr>
                <w:rFonts w:cs="Arial"/>
                <w:sz w:val="24"/>
                <w:szCs w:val="24"/>
              </w:rPr>
              <w:t>rs 2,3 and 6 were in.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23221885" w14:textId="77777777" w:rsidR="00F94116" w:rsidRPr="000303AF" w:rsidRDefault="00F94116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F94116" w:rsidRPr="000303AF" w14:paraId="15AA4322" w14:textId="77777777" w:rsidTr="00DF1797">
        <w:tc>
          <w:tcPr>
            <w:tcW w:w="1241" w:type="dxa"/>
          </w:tcPr>
          <w:p w14:paraId="77519373" w14:textId="77777777" w:rsidR="00F94116" w:rsidRPr="000303AF" w:rsidRDefault="00F94116" w:rsidP="00F94116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0F929D4A" w14:textId="77777777" w:rsidR="00F94116" w:rsidRPr="000303AF" w:rsidRDefault="00F94116" w:rsidP="00F94116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06A8D2C3" w14:textId="77777777" w:rsidR="00F94116" w:rsidRPr="000303AF" w:rsidRDefault="00F94116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F94116" w:rsidRPr="002C5A78" w14:paraId="10859793" w14:textId="77777777" w:rsidTr="00DF1797">
        <w:tc>
          <w:tcPr>
            <w:tcW w:w="1241" w:type="dxa"/>
          </w:tcPr>
          <w:p w14:paraId="01AC25DC" w14:textId="390C7CBB" w:rsidR="00F94116" w:rsidRPr="00585616" w:rsidRDefault="00585616" w:rsidP="00585616">
            <w:pPr>
              <w:ind w:left="360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23.35</w:t>
            </w: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443519ED" w14:textId="7C6482A8" w:rsidR="00F94116" w:rsidRPr="002C5A78" w:rsidRDefault="00F94116" w:rsidP="00F94116">
            <w:pPr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Educational Visits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44306AFF" w14:textId="77777777" w:rsidR="00F94116" w:rsidRPr="002C5A78" w:rsidRDefault="00F94116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F94116" w:rsidRPr="002C5A78" w14:paraId="1A4C0F44" w14:textId="77777777" w:rsidTr="00DF1797">
        <w:tc>
          <w:tcPr>
            <w:tcW w:w="1241" w:type="dxa"/>
          </w:tcPr>
          <w:p w14:paraId="70149B32" w14:textId="77777777" w:rsidR="00F94116" w:rsidRPr="002C5A78" w:rsidRDefault="00F94116" w:rsidP="00F94116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6192C13A" w14:textId="77777777" w:rsidR="00F94116" w:rsidRPr="002C5A78" w:rsidRDefault="00F94116" w:rsidP="00F94116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560BB5D8" w14:textId="77777777" w:rsidR="00F94116" w:rsidRPr="002C5A78" w:rsidRDefault="00F94116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F94116" w:rsidRPr="002C5A78" w14:paraId="4FFEE46E" w14:textId="77777777" w:rsidTr="00DF1797">
        <w:tc>
          <w:tcPr>
            <w:tcW w:w="1241" w:type="dxa"/>
          </w:tcPr>
          <w:p w14:paraId="767956FF" w14:textId="77777777" w:rsidR="00F94116" w:rsidRPr="002C5A78" w:rsidRDefault="00F94116" w:rsidP="00DF1797">
            <w:pPr>
              <w:ind w:left="862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31FB865C" w14:textId="77777777" w:rsidR="00F94116" w:rsidRPr="00FE2BF8" w:rsidRDefault="00F94116" w:rsidP="00DF1797">
            <w:pPr>
              <w:jc w:val="both"/>
              <w:rPr>
                <w:rFonts w:cs="Arial"/>
                <w:sz w:val="24"/>
                <w:szCs w:val="24"/>
              </w:rPr>
            </w:pPr>
            <w:r w:rsidRPr="001D2409">
              <w:rPr>
                <w:rFonts w:cs="Arial"/>
                <w:sz w:val="24"/>
                <w:szCs w:val="24"/>
              </w:rPr>
              <w:t>There w</w:t>
            </w:r>
            <w:r>
              <w:rPr>
                <w:rFonts w:cs="Arial"/>
                <w:sz w:val="24"/>
                <w:szCs w:val="24"/>
              </w:rPr>
              <w:t>ere no visits to approve at the time of the meeting.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195E4161" w14:textId="77777777" w:rsidR="00F94116" w:rsidRPr="002C5A78" w:rsidRDefault="00F94116" w:rsidP="00DF179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F94116" w:rsidRPr="002C5A78" w14:paraId="67350754" w14:textId="77777777" w:rsidTr="00DF1797">
        <w:tc>
          <w:tcPr>
            <w:tcW w:w="1241" w:type="dxa"/>
          </w:tcPr>
          <w:p w14:paraId="008E20AA" w14:textId="77777777" w:rsidR="00F94116" w:rsidRPr="002C5A78" w:rsidRDefault="00F94116" w:rsidP="00DF1797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6787BEEC" w14:textId="77777777" w:rsidR="00F94116" w:rsidRPr="00B406A3" w:rsidRDefault="00F94116" w:rsidP="00DF1797">
            <w:pPr>
              <w:jc w:val="both"/>
              <w:rPr>
                <w:rFonts w:eastAsia="Calibri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5DB4412B" w14:textId="77777777" w:rsidR="00F94116" w:rsidRPr="002C5A78" w:rsidRDefault="00F94116" w:rsidP="00DF179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B37755" w:rsidRPr="00B37755" w14:paraId="5344E08E" w14:textId="77777777" w:rsidTr="00DF1797">
        <w:tc>
          <w:tcPr>
            <w:tcW w:w="1241" w:type="dxa"/>
          </w:tcPr>
          <w:p w14:paraId="412EF00E" w14:textId="62B3CDFE" w:rsidR="00F94116" w:rsidRPr="00585616" w:rsidRDefault="00585616" w:rsidP="00585616">
            <w:pPr>
              <w:ind w:left="360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23.36</w:t>
            </w: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40BC1211" w14:textId="44A01434" w:rsidR="00F94116" w:rsidRPr="00B37755" w:rsidRDefault="00C13BD8" w:rsidP="00F94116">
            <w:pPr>
              <w:jc w:val="both"/>
              <w:rPr>
                <w:rFonts w:cs="Arial"/>
                <w:b/>
                <w:sz w:val="24"/>
                <w:szCs w:val="24"/>
              </w:rPr>
            </w:pPr>
            <w:r w:rsidRPr="00B37755">
              <w:rPr>
                <w:rFonts w:cs="Arial"/>
                <w:b/>
                <w:sz w:val="24"/>
                <w:szCs w:val="24"/>
              </w:rPr>
              <w:t>What Maintained Schools Must Publish Online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0A0DECDF" w14:textId="77777777" w:rsidR="00F94116" w:rsidRPr="00B37755" w:rsidRDefault="00F94116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B37755" w:rsidRPr="00B37755" w14:paraId="2E771EA3" w14:textId="77777777" w:rsidTr="00DF1797">
        <w:tc>
          <w:tcPr>
            <w:tcW w:w="1241" w:type="dxa"/>
          </w:tcPr>
          <w:p w14:paraId="1467949C" w14:textId="77777777" w:rsidR="00F94116" w:rsidRPr="00B37755" w:rsidRDefault="00F94116" w:rsidP="00F94116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64BCE329" w14:textId="77777777" w:rsidR="00F94116" w:rsidRPr="00B37755" w:rsidRDefault="00F94116" w:rsidP="00F94116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3D638877" w14:textId="77777777" w:rsidR="00F94116" w:rsidRPr="00B37755" w:rsidRDefault="00F94116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B37755" w:rsidRPr="00B37755" w14:paraId="72502053" w14:textId="77777777" w:rsidTr="00DF1797">
        <w:tc>
          <w:tcPr>
            <w:tcW w:w="1241" w:type="dxa"/>
          </w:tcPr>
          <w:p w14:paraId="2ADF3227" w14:textId="77777777" w:rsidR="00F94116" w:rsidRPr="00B37755" w:rsidRDefault="00F94116" w:rsidP="00F94116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5BBCB89A" w14:textId="4727F9E0" w:rsidR="00F94116" w:rsidRPr="00B37755" w:rsidRDefault="00C13BD8" w:rsidP="00F94116">
            <w:pPr>
              <w:jc w:val="both"/>
              <w:rPr>
                <w:rFonts w:cs="Arial"/>
                <w:sz w:val="24"/>
                <w:szCs w:val="24"/>
              </w:rPr>
            </w:pPr>
            <w:r w:rsidRPr="00B37755">
              <w:rPr>
                <w:rFonts w:cs="Arial"/>
                <w:sz w:val="24"/>
                <w:szCs w:val="24"/>
              </w:rPr>
              <w:t>The governing confirm</w:t>
            </w:r>
            <w:r w:rsidR="00456533">
              <w:rPr>
                <w:rFonts w:cs="Arial"/>
                <w:sz w:val="24"/>
                <w:szCs w:val="24"/>
              </w:rPr>
              <w:t>ed</w:t>
            </w:r>
            <w:r w:rsidRPr="00B37755">
              <w:rPr>
                <w:rFonts w:cs="Arial"/>
                <w:sz w:val="24"/>
                <w:szCs w:val="24"/>
              </w:rPr>
              <w:t xml:space="preserve"> that the school website was compliant with the latest DfE requirements</w:t>
            </w:r>
            <w:r w:rsidR="00456533">
              <w:rPr>
                <w:rFonts w:cs="Arial"/>
                <w:sz w:val="24"/>
                <w:szCs w:val="24"/>
              </w:rPr>
              <w:t>.</w:t>
            </w:r>
            <w:r w:rsidRPr="00B37755">
              <w:rPr>
                <w:rFonts w:cs="Arial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7202D91D" w14:textId="63A9F305" w:rsidR="00F94116" w:rsidRPr="00B37755" w:rsidRDefault="00F94116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F94116" w:rsidRPr="000303AF" w14:paraId="502083FD" w14:textId="77777777" w:rsidTr="00DF1797">
        <w:tc>
          <w:tcPr>
            <w:tcW w:w="1241" w:type="dxa"/>
          </w:tcPr>
          <w:p w14:paraId="06F4F47C" w14:textId="77777777" w:rsidR="00F94116" w:rsidRPr="000303AF" w:rsidRDefault="00F94116" w:rsidP="00F94116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7E53F4E9" w14:textId="3D60AEE0" w:rsidR="00F94116" w:rsidRPr="000303AF" w:rsidRDefault="00A719CA" w:rsidP="00F94116">
            <w:pPr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75E793DD" w14:textId="77777777" w:rsidR="00F94116" w:rsidRPr="000303AF" w:rsidRDefault="00F94116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F94116" w:rsidRPr="002C5A78" w14:paraId="740078C5" w14:textId="77777777" w:rsidTr="00A50CFA">
        <w:tc>
          <w:tcPr>
            <w:tcW w:w="1241" w:type="dxa"/>
          </w:tcPr>
          <w:p w14:paraId="1A96BB28" w14:textId="7315B8B2" w:rsidR="00F94116" w:rsidRPr="00585616" w:rsidRDefault="00585616" w:rsidP="00585616">
            <w:pPr>
              <w:ind w:left="360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23.37</w:t>
            </w: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2396BE75" w14:textId="2479B429" w:rsidR="00F94116" w:rsidRPr="002C5A78" w:rsidRDefault="00C13BD8" w:rsidP="00F94116">
            <w:pPr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School Budget 2023/24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69155F93" w14:textId="77777777" w:rsidR="00F94116" w:rsidRPr="002C5A78" w:rsidRDefault="00F94116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F94116" w:rsidRPr="002C5A78" w14:paraId="0BE19A6C" w14:textId="77777777" w:rsidTr="00A50CFA">
        <w:tc>
          <w:tcPr>
            <w:tcW w:w="1241" w:type="dxa"/>
          </w:tcPr>
          <w:p w14:paraId="51260CC2" w14:textId="77777777" w:rsidR="00F94116" w:rsidRPr="002C5A78" w:rsidRDefault="00F94116" w:rsidP="00F94116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3BC45D99" w14:textId="77777777" w:rsidR="00F94116" w:rsidRPr="002C5A78" w:rsidRDefault="00F94116" w:rsidP="00F94116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7747785E" w14:textId="77777777" w:rsidR="00F94116" w:rsidRPr="002C5A78" w:rsidRDefault="00F94116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DC1C85" w:rsidRPr="002C5A78" w14:paraId="7FDD9076" w14:textId="77777777" w:rsidTr="00A50CFA">
        <w:tc>
          <w:tcPr>
            <w:tcW w:w="1241" w:type="dxa"/>
          </w:tcPr>
          <w:p w14:paraId="5AA216A2" w14:textId="77777777" w:rsidR="00DC1C85" w:rsidRPr="002C5A78" w:rsidRDefault="00DC1C85" w:rsidP="00F94116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174B2F67" w14:textId="55878856" w:rsidR="00DC1C85" w:rsidRPr="00101304" w:rsidRDefault="00DC1C85" w:rsidP="00DC1C85">
            <w:pPr>
              <w:jc w:val="both"/>
              <w:rPr>
                <w:rFonts w:eastAsia="Calibri" w:cs="Arial"/>
                <w:bCs/>
                <w:sz w:val="24"/>
                <w:szCs w:val="24"/>
                <w:lang w:eastAsia="en-US"/>
              </w:rPr>
            </w:pPr>
            <w:r w:rsidRPr="0038077C">
              <w:rPr>
                <w:rFonts w:cs="Arial"/>
                <w:bCs/>
                <w:sz w:val="24"/>
                <w:szCs w:val="24"/>
              </w:rPr>
              <w:t>The governing body noted the school's outturn position for 20</w:t>
            </w:r>
            <w:r>
              <w:rPr>
                <w:rFonts w:cs="Arial"/>
                <w:bCs/>
                <w:sz w:val="24"/>
                <w:szCs w:val="24"/>
              </w:rPr>
              <w:t>22</w:t>
            </w:r>
            <w:r w:rsidRPr="0038077C">
              <w:rPr>
                <w:rFonts w:cs="Arial"/>
                <w:bCs/>
                <w:sz w:val="24"/>
                <w:szCs w:val="24"/>
              </w:rPr>
              <w:t>/2</w:t>
            </w:r>
            <w:r>
              <w:rPr>
                <w:rFonts w:cs="Arial"/>
                <w:bCs/>
                <w:sz w:val="24"/>
                <w:szCs w:val="24"/>
              </w:rPr>
              <w:t>3</w:t>
            </w:r>
            <w:r w:rsidRPr="0038077C">
              <w:rPr>
                <w:rFonts w:cs="Arial"/>
                <w:bCs/>
                <w:sz w:val="24"/>
                <w:szCs w:val="24"/>
              </w:rPr>
              <w:t>.</w:t>
            </w:r>
            <w:r>
              <w:rPr>
                <w:rFonts w:cs="Arial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3A664122" w14:textId="77777777" w:rsidR="00DC1C85" w:rsidRPr="002C5A78" w:rsidRDefault="00DC1C85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DC1C85" w:rsidRPr="002C5A78" w14:paraId="4F6B7553" w14:textId="77777777" w:rsidTr="00A50CFA">
        <w:tc>
          <w:tcPr>
            <w:tcW w:w="1241" w:type="dxa"/>
          </w:tcPr>
          <w:p w14:paraId="1E6A83BD" w14:textId="77777777" w:rsidR="00DC1C85" w:rsidRPr="002C5A78" w:rsidRDefault="00DC1C85" w:rsidP="00F94116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774CAD05" w14:textId="77777777" w:rsidR="00DC1C85" w:rsidRPr="002C5A78" w:rsidRDefault="00DC1C85" w:rsidP="00F94116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53967DF8" w14:textId="77777777" w:rsidR="00DC1C85" w:rsidRPr="002C5A78" w:rsidRDefault="00DC1C85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DC1C85" w:rsidRPr="002C5A78" w14:paraId="50A2B3B2" w14:textId="77777777" w:rsidTr="00A50CFA">
        <w:tc>
          <w:tcPr>
            <w:tcW w:w="1241" w:type="dxa"/>
          </w:tcPr>
          <w:p w14:paraId="1F9F001A" w14:textId="77777777" w:rsidR="00DC1C85" w:rsidRPr="002C5A78" w:rsidRDefault="00DC1C85" w:rsidP="00F94116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31D3AF2D" w14:textId="70F16E23" w:rsidR="00DC1C85" w:rsidRPr="002C5A78" w:rsidRDefault="00DC1C85" w:rsidP="00DC1C85">
            <w:pPr>
              <w:jc w:val="both"/>
              <w:rPr>
                <w:rFonts w:cs="Arial"/>
                <w:b/>
                <w:sz w:val="24"/>
                <w:szCs w:val="24"/>
              </w:rPr>
            </w:pPr>
            <w:r w:rsidRPr="00B80E5B">
              <w:rPr>
                <w:rFonts w:cs="Arial"/>
                <w:bCs/>
                <w:sz w:val="24"/>
                <w:szCs w:val="24"/>
              </w:rPr>
              <w:t xml:space="preserve">Governors </w:t>
            </w:r>
            <w:r>
              <w:rPr>
                <w:rFonts w:cs="Arial"/>
                <w:bCs/>
                <w:sz w:val="24"/>
                <w:szCs w:val="24"/>
              </w:rPr>
              <w:t xml:space="preserve">noted the commitments carried forward.  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20F42100" w14:textId="77777777" w:rsidR="00DC1C85" w:rsidRPr="002C5A78" w:rsidRDefault="00DC1C85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DC1C85" w:rsidRPr="002C5A78" w14:paraId="0E60591C" w14:textId="77777777" w:rsidTr="00A50CFA">
        <w:tc>
          <w:tcPr>
            <w:tcW w:w="1241" w:type="dxa"/>
          </w:tcPr>
          <w:p w14:paraId="436BA52B" w14:textId="77777777" w:rsidR="00DC1C85" w:rsidRPr="002C5A78" w:rsidRDefault="00DC1C85" w:rsidP="00F94116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13AC2AEE" w14:textId="77777777" w:rsidR="00DC1C85" w:rsidRPr="002C5A78" w:rsidRDefault="00DC1C85" w:rsidP="00F94116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4EF7AACD" w14:textId="77777777" w:rsidR="00DC1C85" w:rsidRPr="002C5A78" w:rsidRDefault="00DC1C85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F94116" w:rsidRPr="002C5A78" w14:paraId="0E869834" w14:textId="77777777" w:rsidTr="00ED14D7">
        <w:tc>
          <w:tcPr>
            <w:tcW w:w="1241" w:type="dxa"/>
          </w:tcPr>
          <w:p w14:paraId="15EF796D" w14:textId="77777777" w:rsidR="00F94116" w:rsidRPr="002C5A78" w:rsidRDefault="00F94116" w:rsidP="00F94116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1F120F76" w14:textId="3AB526E0" w:rsidR="00F94116" w:rsidRPr="006E2351" w:rsidRDefault="00F94116" w:rsidP="00F94116">
            <w:pPr>
              <w:jc w:val="both"/>
              <w:rPr>
                <w:sz w:val="24"/>
                <w:szCs w:val="24"/>
              </w:rPr>
            </w:pPr>
            <w:r w:rsidRPr="006E2351">
              <w:rPr>
                <w:sz w:val="24"/>
                <w:szCs w:val="24"/>
              </w:rPr>
              <w:t>Following the recommendation of the</w:t>
            </w:r>
            <w:r w:rsidRPr="009925B8">
              <w:rPr>
                <w:sz w:val="24"/>
                <w:szCs w:val="24"/>
              </w:rPr>
              <w:t xml:space="preserve"> Finance</w:t>
            </w:r>
            <w:r w:rsidR="006051F3" w:rsidRPr="009925B8">
              <w:rPr>
                <w:sz w:val="24"/>
                <w:szCs w:val="24"/>
              </w:rPr>
              <w:t xml:space="preserve">, </w:t>
            </w:r>
            <w:r w:rsidR="009925B8" w:rsidRPr="009925B8">
              <w:rPr>
                <w:sz w:val="24"/>
                <w:szCs w:val="24"/>
              </w:rPr>
              <w:t>Staffing and General Purposes</w:t>
            </w:r>
            <w:r w:rsidRPr="009925B8">
              <w:rPr>
                <w:sz w:val="24"/>
                <w:szCs w:val="24"/>
              </w:rPr>
              <w:t xml:space="preserve"> </w:t>
            </w:r>
            <w:r w:rsidRPr="006E2351">
              <w:rPr>
                <w:sz w:val="24"/>
                <w:szCs w:val="24"/>
              </w:rPr>
              <w:t>Committee,</w:t>
            </w:r>
            <w:r>
              <w:rPr>
                <w:sz w:val="24"/>
                <w:szCs w:val="24"/>
              </w:rPr>
              <w:t xml:space="preserve"> </w:t>
            </w:r>
            <w:r w:rsidRPr="00B80E5B">
              <w:rPr>
                <w:sz w:val="24"/>
                <w:szCs w:val="24"/>
              </w:rPr>
              <w:t>and after considering any budget sustainability issues, the governing body approved the school budget plan for 202</w:t>
            </w:r>
            <w:r w:rsidR="002C6031">
              <w:rPr>
                <w:sz w:val="24"/>
                <w:szCs w:val="24"/>
              </w:rPr>
              <w:t>3</w:t>
            </w:r>
            <w:r w:rsidRPr="00B80E5B">
              <w:rPr>
                <w:sz w:val="24"/>
                <w:szCs w:val="24"/>
              </w:rPr>
              <w:t>/2</w:t>
            </w:r>
            <w:r w:rsidR="002C6031">
              <w:rPr>
                <w:sz w:val="24"/>
                <w:szCs w:val="24"/>
              </w:rPr>
              <w:t>4</w:t>
            </w:r>
            <w:r w:rsidRPr="00B80E5B">
              <w:rPr>
                <w:sz w:val="24"/>
                <w:szCs w:val="24"/>
              </w:rPr>
              <w:t xml:space="preserve"> as follows</w:t>
            </w:r>
            <w:r w:rsidRPr="006E2351">
              <w:rPr>
                <w:sz w:val="24"/>
                <w:szCs w:val="24"/>
              </w:rPr>
              <w:t xml:space="preserve">: </w:t>
            </w:r>
          </w:p>
          <w:p w14:paraId="12E7D293" w14:textId="77777777" w:rsidR="00F94116" w:rsidRPr="006E2351" w:rsidRDefault="00F94116" w:rsidP="00F94116">
            <w:pPr>
              <w:jc w:val="both"/>
              <w:rPr>
                <w:sz w:val="24"/>
                <w:szCs w:val="24"/>
              </w:rPr>
            </w:pPr>
          </w:p>
          <w:p w14:paraId="6286076D" w14:textId="6EC02484" w:rsidR="00F94116" w:rsidRDefault="00F94116" w:rsidP="00F94116">
            <w:pPr>
              <w:jc w:val="both"/>
              <w:rPr>
                <w:sz w:val="24"/>
                <w:szCs w:val="24"/>
              </w:rPr>
            </w:pPr>
            <w:r w:rsidRPr="006E2351">
              <w:rPr>
                <w:sz w:val="24"/>
                <w:szCs w:val="24"/>
              </w:rPr>
              <w:t>Revenue income of £</w:t>
            </w:r>
            <w:r w:rsidR="00CD15F9">
              <w:rPr>
                <w:rFonts w:cs="Arial"/>
                <w:sz w:val="24"/>
                <w:szCs w:val="24"/>
              </w:rPr>
              <w:t>2,268,224</w:t>
            </w:r>
            <w:r w:rsidRPr="006E2351">
              <w:rPr>
                <w:rFonts w:cs="Arial"/>
                <w:sz w:val="24"/>
                <w:szCs w:val="24"/>
              </w:rPr>
              <w:t xml:space="preserve"> </w:t>
            </w:r>
            <w:r w:rsidRPr="006E2351">
              <w:rPr>
                <w:sz w:val="24"/>
                <w:szCs w:val="24"/>
              </w:rPr>
              <w:t>and proposed revenue expenditure of £</w:t>
            </w:r>
            <w:r w:rsidR="00D365FF">
              <w:rPr>
                <w:rFonts w:cs="Arial"/>
                <w:sz w:val="24"/>
                <w:szCs w:val="24"/>
              </w:rPr>
              <w:t>2,281,661</w:t>
            </w:r>
            <w:r w:rsidRPr="006E2351">
              <w:rPr>
                <w:rFonts w:cs="Arial"/>
                <w:sz w:val="24"/>
                <w:szCs w:val="24"/>
              </w:rPr>
              <w:t xml:space="preserve"> </w:t>
            </w:r>
            <w:r w:rsidRPr="006E2351">
              <w:rPr>
                <w:sz w:val="24"/>
                <w:szCs w:val="24"/>
              </w:rPr>
              <w:t>resulting in a net in year deficit of £</w:t>
            </w:r>
            <w:r w:rsidR="002A7002">
              <w:rPr>
                <w:rFonts w:cs="Arial"/>
                <w:sz w:val="24"/>
                <w:szCs w:val="24"/>
              </w:rPr>
              <w:t>13,437</w:t>
            </w:r>
            <w:r w:rsidRPr="006E2351">
              <w:rPr>
                <w:sz w:val="24"/>
                <w:szCs w:val="24"/>
              </w:rPr>
              <w:t>.</w:t>
            </w:r>
          </w:p>
          <w:p w14:paraId="50E18ED1" w14:textId="77777777" w:rsidR="00F94116" w:rsidRPr="002D3DB2" w:rsidRDefault="00F94116" w:rsidP="00F94116">
            <w:pPr>
              <w:jc w:val="both"/>
              <w:rPr>
                <w:color w:val="FF0000"/>
                <w:sz w:val="24"/>
                <w:szCs w:val="24"/>
              </w:rPr>
            </w:pPr>
          </w:p>
          <w:p w14:paraId="7830C2E3" w14:textId="59FA8FAF" w:rsidR="00F94116" w:rsidRPr="00B406A3" w:rsidRDefault="00F94116" w:rsidP="00F94116">
            <w:pPr>
              <w:jc w:val="both"/>
              <w:rPr>
                <w:rFonts w:eastAsia="Calibri" w:cs="Arial"/>
                <w:bCs/>
                <w:sz w:val="24"/>
                <w:szCs w:val="24"/>
                <w:lang w:eastAsia="en-US"/>
              </w:rPr>
            </w:pPr>
            <w:r w:rsidRPr="006E2351">
              <w:rPr>
                <w:sz w:val="24"/>
                <w:szCs w:val="24"/>
              </w:rPr>
              <w:t>The governing body considered the effect on school balances and noted the estimated balance of £</w:t>
            </w:r>
            <w:r w:rsidR="002A7002">
              <w:rPr>
                <w:rFonts w:cs="Arial"/>
                <w:sz w:val="24"/>
                <w:szCs w:val="24"/>
              </w:rPr>
              <w:t>262,109</w:t>
            </w:r>
            <w:r w:rsidRPr="006E2351">
              <w:rPr>
                <w:rFonts w:cs="Arial"/>
                <w:sz w:val="24"/>
                <w:szCs w:val="24"/>
              </w:rPr>
              <w:t xml:space="preserve"> </w:t>
            </w:r>
            <w:r w:rsidRPr="006E2351">
              <w:rPr>
                <w:sz w:val="24"/>
                <w:szCs w:val="24"/>
              </w:rPr>
              <w:t>brought forward from the previous year which would result in a forecast carry forward balance of £</w:t>
            </w:r>
            <w:r w:rsidR="005D670D">
              <w:rPr>
                <w:rFonts w:cs="Arial"/>
                <w:sz w:val="24"/>
                <w:szCs w:val="24"/>
              </w:rPr>
              <w:t>294,124</w:t>
            </w:r>
            <w:r w:rsidRPr="006E2351">
              <w:rPr>
                <w:rFonts w:cs="Arial"/>
                <w:sz w:val="24"/>
                <w:szCs w:val="24"/>
              </w:rPr>
              <w:t xml:space="preserve"> </w:t>
            </w:r>
            <w:r w:rsidRPr="006E2351">
              <w:rPr>
                <w:sz w:val="24"/>
                <w:szCs w:val="24"/>
              </w:rPr>
              <w:t>into 202</w:t>
            </w:r>
            <w:r w:rsidR="002C6031">
              <w:rPr>
                <w:sz w:val="24"/>
                <w:szCs w:val="24"/>
              </w:rPr>
              <w:t>4</w:t>
            </w:r>
            <w:r w:rsidRPr="006E2351">
              <w:rPr>
                <w:sz w:val="24"/>
                <w:szCs w:val="24"/>
              </w:rPr>
              <w:t>/2</w:t>
            </w:r>
            <w:r w:rsidR="002C6031">
              <w:rPr>
                <w:sz w:val="24"/>
                <w:szCs w:val="24"/>
              </w:rPr>
              <w:t>5</w:t>
            </w:r>
            <w:r w:rsidRPr="006E235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 </w:t>
            </w:r>
            <w:r w:rsidRPr="0038077C">
              <w:rPr>
                <w:sz w:val="24"/>
                <w:szCs w:val="24"/>
              </w:rPr>
              <w:t>Financial forecasts for 202</w:t>
            </w:r>
            <w:r w:rsidR="002C6031">
              <w:rPr>
                <w:sz w:val="24"/>
                <w:szCs w:val="24"/>
              </w:rPr>
              <w:t>4</w:t>
            </w:r>
            <w:r w:rsidRPr="0038077C">
              <w:rPr>
                <w:sz w:val="24"/>
                <w:szCs w:val="24"/>
              </w:rPr>
              <w:t>/2</w:t>
            </w:r>
            <w:r w:rsidR="002C6031">
              <w:rPr>
                <w:sz w:val="24"/>
                <w:szCs w:val="24"/>
              </w:rPr>
              <w:t>5</w:t>
            </w:r>
            <w:r w:rsidRPr="0038077C">
              <w:rPr>
                <w:sz w:val="24"/>
                <w:szCs w:val="24"/>
              </w:rPr>
              <w:t xml:space="preserve"> and 202</w:t>
            </w:r>
            <w:r w:rsidR="002C6031">
              <w:rPr>
                <w:sz w:val="24"/>
                <w:szCs w:val="24"/>
              </w:rPr>
              <w:t>5</w:t>
            </w:r>
            <w:r w:rsidRPr="0038077C">
              <w:rPr>
                <w:sz w:val="24"/>
                <w:szCs w:val="24"/>
              </w:rPr>
              <w:t>/2</w:t>
            </w:r>
            <w:r w:rsidR="002C6031">
              <w:rPr>
                <w:sz w:val="24"/>
                <w:szCs w:val="24"/>
              </w:rPr>
              <w:t>6</w:t>
            </w:r>
            <w:r w:rsidRPr="0038077C">
              <w:rPr>
                <w:sz w:val="24"/>
                <w:szCs w:val="24"/>
              </w:rPr>
              <w:t xml:space="preserve"> were noted.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01B16BF0" w14:textId="3E55D5A2" w:rsidR="00F94116" w:rsidRPr="00A85E4F" w:rsidRDefault="00F94116" w:rsidP="00F94116">
            <w:pPr>
              <w:rPr>
                <w:rFonts w:cs="Arial"/>
                <w:bCs/>
                <w:color w:val="FF0000"/>
                <w:sz w:val="24"/>
                <w:szCs w:val="24"/>
              </w:rPr>
            </w:pPr>
          </w:p>
        </w:tc>
      </w:tr>
      <w:tr w:rsidR="00F94116" w:rsidRPr="002C5A78" w14:paraId="5C224A81" w14:textId="77777777" w:rsidTr="00ED14D7">
        <w:tc>
          <w:tcPr>
            <w:tcW w:w="1241" w:type="dxa"/>
          </w:tcPr>
          <w:p w14:paraId="5C89B757" w14:textId="77777777" w:rsidR="00F94116" w:rsidRPr="002C5A78" w:rsidRDefault="00F94116" w:rsidP="00F94116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2A4B7B25" w14:textId="77777777" w:rsidR="00F94116" w:rsidRPr="00B03AF3" w:rsidRDefault="00F94116" w:rsidP="00F94116">
            <w:pPr>
              <w:contextualSpacing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2CBFFB8E" w14:textId="77777777" w:rsidR="00F94116" w:rsidRPr="002C5A78" w:rsidRDefault="00F94116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F94116" w:rsidRPr="002C5A78" w14:paraId="35BF26B0" w14:textId="77777777" w:rsidTr="00ED14D7">
        <w:tc>
          <w:tcPr>
            <w:tcW w:w="1241" w:type="dxa"/>
          </w:tcPr>
          <w:p w14:paraId="2A91217D" w14:textId="77777777" w:rsidR="00F94116" w:rsidRPr="002C5A78" w:rsidRDefault="00F94116" w:rsidP="00F94116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17315C8A" w14:textId="2D3EFF4A" w:rsidR="001B0D61" w:rsidRPr="001D3045" w:rsidRDefault="00F94116" w:rsidP="00DC1C85">
            <w:pPr>
              <w:jc w:val="both"/>
              <w:rPr>
                <w:rFonts w:eastAsia="Calibri" w:cs="Arial"/>
                <w:bCs/>
                <w:strike/>
                <w:sz w:val="24"/>
                <w:szCs w:val="24"/>
                <w:lang w:eastAsia="en-US"/>
              </w:rPr>
            </w:pPr>
            <w:r w:rsidRPr="003E09A2">
              <w:rPr>
                <w:rFonts w:eastAsia="Calibri" w:cs="Arial"/>
                <w:sz w:val="24"/>
                <w:szCs w:val="24"/>
                <w:lang w:val="en" w:eastAsia="en-US"/>
              </w:rPr>
              <w:t xml:space="preserve">The headteacher confirmed that </w:t>
            </w:r>
            <w:r w:rsidRPr="0038077C">
              <w:rPr>
                <w:rFonts w:eastAsia="Calibri" w:cs="Arial"/>
                <w:sz w:val="24"/>
                <w:szCs w:val="24"/>
                <w:lang w:val="en" w:eastAsia="en-US"/>
              </w:rPr>
              <w:t>the Income and Expenditure Form had been submit</w:t>
            </w:r>
            <w:r w:rsidR="00DC1C85">
              <w:rPr>
                <w:rFonts w:eastAsia="Calibri" w:cs="Arial"/>
                <w:sz w:val="24"/>
                <w:szCs w:val="24"/>
                <w:lang w:val="en" w:eastAsia="en-US"/>
              </w:rPr>
              <w:t>te</w:t>
            </w:r>
            <w:r w:rsidRPr="0038077C">
              <w:rPr>
                <w:rFonts w:eastAsia="Calibri" w:cs="Arial"/>
                <w:sz w:val="24"/>
                <w:szCs w:val="24"/>
                <w:lang w:val="en" w:eastAsia="en-US"/>
              </w:rPr>
              <w:t>d to the county council within the required timefra</w:t>
            </w:r>
            <w:r w:rsidR="00DC1C85">
              <w:rPr>
                <w:rFonts w:eastAsia="Calibri" w:cs="Arial"/>
                <w:sz w:val="24"/>
                <w:szCs w:val="24"/>
                <w:lang w:val="en" w:eastAsia="en-US"/>
              </w:rPr>
              <w:t>me.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5BB7D04E" w14:textId="77777777" w:rsidR="00F94116" w:rsidRPr="002C5A78" w:rsidRDefault="00F94116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F94116" w:rsidRPr="002C5A78" w14:paraId="400E3ECA" w14:textId="77777777" w:rsidTr="00ED14D7">
        <w:tc>
          <w:tcPr>
            <w:tcW w:w="1241" w:type="dxa"/>
          </w:tcPr>
          <w:p w14:paraId="59DA7848" w14:textId="77777777" w:rsidR="00F94116" w:rsidRPr="002C5A78" w:rsidRDefault="00F94116" w:rsidP="00F94116">
            <w:pPr>
              <w:ind w:left="862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2D4554DF" w14:textId="77777777" w:rsidR="00F94116" w:rsidRPr="00FE2BF8" w:rsidRDefault="00F94116" w:rsidP="00F94116">
            <w:pPr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57D5CC5F" w14:textId="77777777" w:rsidR="00F94116" w:rsidRPr="002C5A78" w:rsidRDefault="00F94116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9D1948" w:rsidRPr="002C5A78" w14:paraId="1EC401B1" w14:textId="77777777" w:rsidTr="00DF1797">
        <w:tc>
          <w:tcPr>
            <w:tcW w:w="1241" w:type="dxa"/>
          </w:tcPr>
          <w:p w14:paraId="12A29603" w14:textId="411523C9" w:rsidR="009D1948" w:rsidRPr="00585616" w:rsidRDefault="00585616" w:rsidP="00585616">
            <w:pPr>
              <w:ind w:left="360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23.38</w:t>
            </w: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0261BA86" w14:textId="77777777" w:rsidR="009D1948" w:rsidRPr="002C5A78" w:rsidRDefault="009D1948" w:rsidP="00DF1797">
            <w:pPr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Policies and Procedures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7A3D5A74" w14:textId="77777777" w:rsidR="009D1948" w:rsidRPr="002C5A78" w:rsidRDefault="009D1948" w:rsidP="00DF179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9D1948" w:rsidRPr="002C5A78" w14:paraId="1EF7561E" w14:textId="77777777" w:rsidTr="00DF1797">
        <w:tc>
          <w:tcPr>
            <w:tcW w:w="1241" w:type="dxa"/>
          </w:tcPr>
          <w:p w14:paraId="60819CEB" w14:textId="77777777" w:rsidR="009D1948" w:rsidRPr="002C5A78" w:rsidRDefault="009D1948" w:rsidP="00DF1797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676DD75C" w14:textId="77777777" w:rsidR="009D1948" w:rsidRPr="002C5A78" w:rsidRDefault="009D1948" w:rsidP="00DF1797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7BEBC527" w14:textId="77777777" w:rsidR="009D1948" w:rsidRPr="002C5A78" w:rsidRDefault="009D1948" w:rsidP="00DF179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9D1948" w:rsidRPr="0029729A" w14:paraId="1636F8D5" w14:textId="77777777" w:rsidTr="00DF1797">
        <w:trPr>
          <w:trHeight w:val="265"/>
        </w:trPr>
        <w:tc>
          <w:tcPr>
            <w:tcW w:w="1241" w:type="dxa"/>
          </w:tcPr>
          <w:p w14:paraId="11AF7493" w14:textId="77777777" w:rsidR="009D1948" w:rsidRPr="0029729A" w:rsidRDefault="009D1948" w:rsidP="00DF1797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1317DD4F" w14:textId="77777777" w:rsidR="009D1948" w:rsidRPr="006929EC" w:rsidRDefault="009D1948" w:rsidP="00DF1797">
            <w:pPr>
              <w:pStyle w:val="ListParagraph"/>
              <w:numPr>
                <w:ilvl w:val="0"/>
                <w:numId w:val="24"/>
              </w:numPr>
              <w:ind w:left="345" w:hanging="345"/>
              <w:jc w:val="both"/>
              <w:rPr>
                <w:rFonts w:cs="Arial"/>
                <w:b/>
                <w:sz w:val="24"/>
                <w:szCs w:val="24"/>
              </w:rPr>
            </w:pPr>
            <w:r w:rsidRPr="006929EC">
              <w:rPr>
                <w:rFonts w:cs="Arial"/>
                <w:b/>
                <w:sz w:val="24"/>
                <w:szCs w:val="24"/>
              </w:rPr>
              <w:t>Performance Management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1591D221" w14:textId="77777777" w:rsidR="009D1948" w:rsidRPr="0029729A" w:rsidRDefault="009D1948" w:rsidP="00DF179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9D1948" w:rsidRPr="002C5A78" w14:paraId="6C6FD8F9" w14:textId="77777777" w:rsidTr="00DF1797">
        <w:trPr>
          <w:trHeight w:val="265"/>
        </w:trPr>
        <w:tc>
          <w:tcPr>
            <w:tcW w:w="1241" w:type="dxa"/>
          </w:tcPr>
          <w:p w14:paraId="55F4C9BC" w14:textId="77777777" w:rsidR="009D1948" w:rsidRPr="002C5A78" w:rsidRDefault="009D1948" w:rsidP="00DF1797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2AEC20A4" w14:textId="77777777" w:rsidR="009D1948" w:rsidRPr="002C5A78" w:rsidRDefault="009D1948" w:rsidP="00DF1797">
            <w:pPr>
              <w:tabs>
                <w:tab w:val="num" w:pos="739"/>
              </w:tabs>
              <w:ind w:left="607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3FAD0A45" w14:textId="77777777" w:rsidR="009D1948" w:rsidRPr="002C5A78" w:rsidRDefault="009D1948" w:rsidP="00DF179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9D1948" w:rsidRPr="002C5A78" w14:paraId="15739E1D" w14:textId="77777777" w:rsidTr="00DF1797">
        <w:tc>
          <w:tcPr>
            <w:tcW w:w="1241" w:type="dxa"/>
          </w:tcPr>
          <w:p w14:paraId="19E3B57B" w14:textId="77777777" w:rsidR="009D1948" w:rsidRPr="002C5A78" w:rsidRDefault="009D1948" w:rsidP="00DF1797">
            <w:pPr>
              <w:ind w:left="862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4FB5EE40" w14:textId="77777777" w:rsidR="009D1948" w:rsidRPr="00B37A29" w:rsidRDefault="009D1948" w:rsidP="00DF1797">
            <w:pPr>
              <w:pStyle w:val="ListParagraph"/>
              <w:shd w:val="clear" w:color="auto" w:fill="FFFFFF"/>
              <w:tabs>
                <w:tab w:val="left" w:pos="1134"/>
              </w:tabs>
              <w:ind w:left="0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</w:t>
            </w:r>
            <w:r w:rsidRPr="007A486D">
              <w:rPr>
                <w:rFonts w:cs="Arial"/>
                <w:sz w:val="24"/>
                <w:szCs w:val="24"/>
              </w:rPr>
              <w:t xml:space="preserve">n preparation for the performance management of </w:t>
            </w:r>
            <w:r>
              <w:rPr>
                <w:rFonts w:cs="Arial"/>
                <w:sz w:val="24"/>
                <w:szCs w:val="24"/>
              </w:rPr>
              <w:t>staff</w:t>
            </w:r>
            <w:r w:rsidRPr="007A486D">
              <w:rPr>
                <w:rFonts w:cs="Arial"/>
                <w:sz w:val="24"/>
                <w:szCs w:val="24"/>
              </w:rPr>
              <w:t xml:space="preserve"> in the autumn term</w:t>
            </w:r>
            <w:r>
              <w:rPr>
                <w:rFonts w:cs="Arial"/>
                <w:sz w:val="24"/>
                <w:szCs w:val="24"/>
              </w:rPr>
              <w:t>,</w:t>
            </w:r>
            <w:r w:rsidRPr="007A486D">
              <w:rPr>
                <w:rFonts w:cs="Arial"/>
                <w:sz w:val="24"/>
                <w:szCs w:val="24"/>
              </w:rPr>
              <w:t xml:space="preserve"> </w:t>
            </w:r>
            <w:r w:rsidRPr="00715A28">
              <w:rPr>
                <w:rFonts w:cs="Arial"/>
                <w:bCs/>
                <w:sz w:val="24"/>
                <w:szCs w:val="24"/>
              </w:rPr>
              <w:t xml:space="preserve">the governing body </w:t>
            </w:r>
            <w:r w:rsidRPr="00D33065">
              <w:rPr>
                <w:rFonts w:cs="Arial"/>
                <w:bCs/>
                <w:sz w:val="24"/>
                <w:szCs w:val="24"/>
              </w:rPr>
              <w:t>confirmed</w:t>
            </w:r>
            <w:r w:rsidRPr="00D33065">
              <w:rPr>
                <w:rFonts w:cs="Arial"/>
                <w:sz w:val="24"/>
                <w:szCs w:val="24"/>
              </w:rPr>
              <w:t xml:space="preserve"> that the following arrangements were in place:</w:t>
            </w:r>
          </w:p>
          <w:p w14:paraId="1181DA6E" w14:textId="47349DEF" w:rsidR="009D1948" w:rsidRPr="00390F2B" w:rsidRDefault="009D1948" w:rsidP="00DF1797">
            <w:pPr>
              <w:pStyle w:val="ListParagraph"/>
              <w:numPr>
                <w:ilvl w:val="0"/>
                <w:numId w:val="17"/>
              </w:numPr>
              <w:contextualSpacing/>
              <w:jc w:val="both"/>
              <w:rPr>
                <w:rFonts w:cs="Arial"/>
                <w:bCs/>
                <w:caps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 co</w:t>
            </w:r>
            <w:r w:rsidRPr="00390F2B">
              <w:rPr>
                <w:rFonts w:cs="Arial"/>
                <w:sz w:val="24"/>
                <w:szCs w:val="24"/>
              </w:rPr>
              <w:t>mmittee to undertake the appraisal o</w:t>
            </w:r>
            <w:r>
              <w:rPr>
                <w:rFonts w:cs="Arial"/>
                <w:sz w:val="24"/>
                <w:szCs w:val="24"/>
              </w:rPr>
              <w:t>f the headteacher's performance and the validity of the appraisal process across the school (</w:t>
            </w:r>
            <w:r w:rsidR="00AA4C85">
              <w:rPr>
                <w:rFonts w:cs="Arial"/>
                <w:sz w:val="24"/>
                <w:szCs w:val="24"/>
              </w:rPr>
              <w:t>Mrs Howarth, Mrs Hesk and Mrs Hesketh</w:t>
            </w:r>
            <w:r>
              <w:rPr>
                <w:rFonts w:cs="Arial"/>
                <w:sz w:val="24"/>
                <w:szCs w:val="24"/>
              </w:rPr>
              <w:t>)</w:t>
            </w:r>
          </w:p>
          <w:p w14:paraId="3DA564E2" w14:textId="49832523" w:rsidR="009D1948" w:rsidRDefault="009D1948" w:rsidP="00DF1797">
            <w:pPr>
              <w:pStyle w:val="ListParagraph"/>
              <w:numPr>
                <w:ilvl w:val="0"/>
                <w:numId w:val="17"/>
              </w:numPr>
              <w:contextualSpacing/>
              <w:jc w:val="both"/>
              <w:rPr>
                <w:rFonts w:cs="Arial"/>
                <w:bCs/>
                <w:caps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the school had bought into the county council Schools Advisory Service for advice regarding the appraisal of the headteacher </w:t>
            </w:r>
          </w:p>
          <w:p w14:paraId="0D1C116A" w14:textId="489BBB15" w:rsidR="009D1948" w:rsidRPr="00D843D6" w:rsidRDefault="009D1948" w:rsidP="00DF1797">
            <w:pPr>
              <w:pStyle w:val="ListParagraph"/>
              <w:numPr>
                <w:ilvl w:val="0"/>
                <w:numId w:val="17"/>
              </w:numPr>
              <w:contextualSpacing/>
              <w:jc w:val="both"/>
              <w:rPr>
                <w:rFonts w:cs="Arial"/>
                <w:bCs/>
                <w:caps/>
                <w:sz w:val="24"/>
                <w:szCs w:val="24"/>
              </w:rPr>
            </w:pPr>
            <w:r w:rsidRPr="00D843D6">
              <w:rPr>
                <w:rFonts w:cs="Arial"/>
                <w:sz w:val="24"/>
                <w:szCs w:val="24"/>
              </w:rPr>
              <w:t xml:space="preserve">a committee to undertake pay decisions in relation to the headteacher and </w:t>
            </w:r>
            <w:r>
              <w:rPr>
                <w:rFonts w:cs="Arial"/>
                <w:sz w:val="24"/>
                <w:szCs w:val="24"/>
              </w:rPr>
              <w:t>teacher's</w:t>
            </w:r>
            <w:r w:rsidRPr="00D843D6">
              <w:rPr>
                <w:rFonts w:cs="Arial"/>
                <w:sz w:val="24"/>
                <w:szCs w:val="24"/>
              </w:rPr>
              <w:t xml:space="preserve"> pay </w:t>
            </w:r>
            <w:r>
              <w:rPr>
                <w:rFonts w:cs="Arial"/>
                <w:sz w:val="24"/>
                <w:szCs w:val="24"/>
              </w:rPr>
              <w:t>(</w:t>
            </w:r>
            <w:r w:rsidR="006E3991" w:rsidRPr="006E3991">
              <w:rPr>
                <w:rFonts w:cs="Arial"/>
                <w:sz w:val="24"/>
                <w:szCs w:val="24"/>
              </w:rPr>
              <w:t>three vacancies</w:t>
            </w:r>
            <w:r>
              <w:rPr>
                <w:rFonts w:cs="Arial"/>
                <w:sz w:val="24"/>
                <w:szCs w:val="24"/>
              </w:rPr>
              <w:t>)</w:t>
            </w:r>
          </w:p>
          <w:p w14:paraId="08D4C4C9" w14:textId="77777777" w:rsidR="009D1948" w:rsidRPr="009D1948" w:rsidRDefault="009D1948" w:rsidP="00DF1797">
            <w:pPr>
              <w:numPr>
                <w:ilvl w:val="0"/>
                <w:numId w:val="17"/>
              </w:numPr>
              <w:jc w:val="both"/>
              <w:rPr>
                <w:rFonts w:cs="Arial"/>
                <w:sz w:val="24"/>
                <w:szCs w:val="24"/>
              </w:rPr>
            </w:pPr>
            <w:r w:rsidRPr="00C36CAA">
              <w:rPr>
                <w:rFonts w:cs="Arial"/>
                <w:sz w:val="24"/>
                <w:szCs w:val="24"/>
              </w:rPr>
              <w:t>relevant training had been undertaken by governors to assist them in fulfilling their duties</w:t>
            </w:r>
            <w:r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658E0C1D" w14:textId="77777777" w:rsidR="009D1948" w:rsidRPr="002C5A78" w:rsidRDefault="009D1948" w:rsidP="00DF179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9D1948" w:rsidRPr="002C5A78" w14:paraId="0DE4D691" w14:textId="77777777" w:rsidTr="00DF1797">
        <w:tc>
          <w:tcPr>
            <w:tcW w:w="1241" w:type="dxa"/>
          </w:tcPr>
          <w:p w14:paraId="0F856F64" w14:textId="77777777" w:rsidR="009D1948" w:rsidRPr="002C5A78" w:rsidRDefault="009D1948" w:rsidP="00DF1797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0D0F134B" w14:textId="77777777" w:rsidR="009D1948" w:rsidRDefault="009D1948" w:rsidP="00DF1797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1663CE0F" w14:textId="77777777" w:rsidR="009D1948" w:rsidRPr="002C5A78" w:rsidRDefault="009D1948" w:rsidP="00DF179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9D1948" w:rsidRPr="00290E8B" w14:paraId="076CD059" w14:textId="77777777" w:rsidTr="00DF1797">
        <w:tc>
          <w:tcPr>
            <w:tcW w:w="1241" w:type="dxa"/>
          </w:tcPr>
          <w:p w14:paraId="1F08263C" w14:textId="77777777" w:rsidR="009D1948" w:rsidRPr="00290E8B" w:rsidRDefault="009D1948" w:rsidP="00DF1797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16AF900F" w14:textId="77777777" w:rsidR="009D1948" w:rsidRPr="00290E8B" w:rsidRDefault="009D1948" w:rsidP="00DF1797">
            <w:pPr>
              <w:pStyle w:val="ListParagraph"/>
              <w:numPr>
                <w:ilvl w:val="0"/>
                <w:numId w:val="24"/>
              </w:numPr>
              <w:ind w:left="487" w:hanging="425"/>
              <w:contextualSpacing/>
              <w:jc w:val="both"/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Personnel Policies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68365521" w14:textId="77777777" w:rsidR="009D1948" w:rsidRPr="00290E8B" w:rsidRDefault="009D1948" w:rsidP="00DF179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9D1948" w:rsidRPr="00290E8B" w14:paraId="13E8588E" w14:textId="77777777" w:rsidTr="00DF1797">
        <w:tc>
          <w:tcPr>
            <w:tcW w:w="1241" w:type="dxa"/>
          </w:tcPr>
          <w:p w14:paraId="74819562" w14:textId="77777777" w:rsidR="009D1948" w:rsidRPr="00290E8B" w:rsidRDefault="009D1948" w:rsidP="00DF1797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2A4CD381" w14:textId="77777777" w:rsidR="009D1948" w:rsidRPr="00290E8B" w:rsidRDefault="009D1948" w:rsidP="00DF1797">
            <w:pPr>
              <w:pStyle w:val="ListParagraph"/>
              <w:ind w:left="487"/>
              <w:contextualSpacing/>
              <w:jc w:val="both"/>
              <w:rPr>
                <w:rFonts w:cs="Arial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605ABBED" w14:textId="77777777" w:rsidR="009D1948" w:rsidRPr="00290E8B" w:rsidRDefault="009D1948" w:rsidP="00DF179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B37755" w:rsidRPr="00B37755" w14:paraId="063D2020" w14:textId="77777777" w:rsidTr="00DF1797">
        <w:tc>
          <w:tcPr>
            <w:tcW w:w="1241" w:type="dxa"/>
          </w:tcPr>
          <w:p w14:paraId="5399F0D0" w14:textId="77777777" w:rsidR="009D1948" w:rsidRPr="00B37755" w:rsidRDefault="009D1948" w:rsidP="00DF1797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53B8425D" w14:textId="77777777" w:rsidR="009D1948" w:rsidRPr="00B37755" w:rsidRDefault="009D1948" w:rsidP="00DF1797">
            <w:pPr>
              <w:jc w:val="both"/>
              <w:rPr>
                <w:rFonts w:cs="Arial"/>
                <w:sz w:val="24"/>
                <w:szCs w:val="24"/>
              </w:rPr>
            </w:pPr>
            <w:r w:rsidRPr="00B37755">
              <w:rPr>
                <w:rFonts w:cs="Arial"/>
                <w:sz w:val="24"/>
                <w:szCs w:val="24"/>
              </w:rPr>
              <w:t xml:space="preserve">The governing body confirmed adoption of the following model Lancashire Personnel Policies and Procedures, and also all generic HR policies:  </w:t>
            </w:r>
          </w:p>
          <w:p w14:paraId="5ED6CBB7" w14:textId="3D0E9965" w:rsidR="009D1948" w:rsidRPr="00B37755" w:rsidRDefault="009D1948" w:rsidP="00DF1797">
            <w:pPr>
              <w:pStyle w:val="ListParagraph"/>
              <w:numPr>
                <w:ilvl w:val="0"/>
                <w:numId w:val="35"/>
              </w:numPr>
              <w:contextualSpacing/>
              <w:jc w:val="both"/>
              <w:rPr>
                <w:rFonts w:cs="Arial"/>
                <w:sz w:val="24"/>
                <w:szCs w:val="24"/>
              </w:rPr>
            </w:pPr>
            <w:r w:rsidRPr="00B37755">
              <w:rPr>
                <w:rFonts w:cs="Arial"/>
                <w:sz w:val="24"/>
                <w:szCs w:val="24"/>
              </w:rPr>
              <w:t>Directed Time (January 2023)</w:t>
            </w:r>
          </w:p>
          <w:p w14:paraId="741F7F65" w14:textId="77673F5F" w:rsidR="00D7183C" w:rsidRPr="00B37755" w:rsidRDefault="00D7183C" w:rsidP="00DF1797">
            <w:pPr>
              <w:pStyle w:val="ListParagraph"/>
              <w:numPr>
                <w:ilvl w:val="0"/>
                <w:numId w:val="35"/>
              </w:numPr>
              <w:contextualSpacing/>
              <w:jc w:val="both"/>
              <w:rPr>
                <w:rFonts w:cs="Arial"/>
                <w:sz w:val="24"/>
                <w:szCs w:val="24"/>
              </w:rPr>
            </w:pPr>
            <w:r w:rsidRPr="00B37755">
              <w:rPr>
                <w:rFonts w:cs="Arial"/>
                <w:sz w:val="24"/>
                <w:szCs w:val="24"/>
              </w:rPr>
              <w:t>Menopause Policy (March 2023)</w:t>
            </w:r>
          </w:p>
          <w:p w14:paraId="58DC9572" w14:textId="77777777" w:rsidR="009D1948" w:rsidRDefault="009D1948" w:rsidP="00D7183C">
            <w:pPr>
              <w:pStyle w:val="ListParagraph"/>
              <w:numPr>
                <w:ilvl w:val="0"/>
                <w:numId w:val="35"/>
              </w:numPr>
              <w:contextualSpacing/>
              <w:jc w:val="both"/>
              <w:rPr>
                <w:rFonts w:cs="Arial"/>
                <w:sz w:val="24"/>
                <w:szCs w:val="24"/>
              </w:rPr>
            </w:pPr>
            <w:r w:rsidRPr="00B37755">
              <w:rPr>
                <w:rFonts w:cs="Arial"/>
                <w:sz w:val="24"/>
                <w:szCs w:val="24"/>
              </w:rPr>
              <w:t>Shared Parental Leave (March 2023)</w:t>
            </w:r>
          </w:p>
          <w:p w14:paraId="63D8546F" w14:textId="77777777" w:rsidR="0042000B" w:rsidRDefault="0042000B" w:rsidP="0042000B">
            <w:pPr>
              <w:contextualSpacing/>
              <w:jc w:val="both"/>
              <w:rPr>
                <w:rFonts w:cs="Arial"/>
                <w:sz w:val="24"/>
                <w:szCs w:val="24"/>
              </w:rPr>
            </w:pPr>
          </w:p>
          <w:p w14:paraId="74F5F1B0" w14:textId="3220DC11" w:rsidR="0042000B" w:rsidRPr="0042000B" w:rsidRDefault="0042000B" w:rsidP="0042000B">
            <w:pPr>
              <w:contextualSpacing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It was agreed that a policy matrix be established</w:t>
            </w:r>
            <w:r w:rsidR="00696831">
              <w:rPr>
                <w:rFonts w:cs="Arial"/>
                <w:sz w:val="24"/>
                <w:szCs w:val="24"/>
              </w:rPr>
              <w:t xml:space="preserve"> for the year to tighten up on policy reviews.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1B263F6D" w14:textId="77777777" w:rsidR="009D1948" w:rsidRDefault="009D1948" w:rsidP="00DF1797">
            <w:pPr>
              <w:rPr>
                <w:rFonts w:cs="Arial"/>
                <w:b/>
                <w:sz w:val="24"/>
                <w:szCs w:val="24"/>
              </w:rPr>
            </w:pPr>
          </w:p>
          <w:p w14:paraId="553CA6E3" w14:textId="77777777" w:rsidR="006B25FB" w:rsidRDefault="006B25FB" w:rsidP="00DF1797">
            <w:pPr>
              <w:rPr>
                <w:rFonts w:cs="Arial"/>
                <w:b/>
                <w:sz w:val="24"/>
                <w:szCs w:val="24"/>
              </w:rPr>
            </w:pPr>
          </w:p>
          <w:p w14:paraId="011971A7" w14:textId="77777777" w:rsidR="006B25FB" w:rsidRDefault="006B25FB" w:rsidP="00DF1797">
            <w:pPr>
              <w:rPr>
                <w:rFonts w:cs="Arial"/>
                <w:b/>
                <w:sz w:val="24"/>
                <w:szCs w:val="24"/>
              </w:rPr>
            </w:pPr>
          </w:p>
          <w:p w14:paraId="069B7EAD" w14:textId="77777777" w:rsidR="006B25FB" w:rsidRDefault="006B25FB" w:rsidP="00DF1797">
            <w:pPr>
              <w:rPr>
                <w:rFonts w:cs="Arial"/>
                <w:b/>
                <w:sz w:val="24"/>
                <w:szCs w:val="24"/>
              </w:rPr>
            </w:pPr>
          </w:p>
          <w:p w14:paraId="348CB257" w14:textId="77777777" w:rsidR="006B25FB" w:rsidRDefault="006B25FB" w:rsidP="00DF1797">
            <w:pPr>
              <w:rPr>
                <w:rFonts w:cs="Arial"/>
                <w:b/>
                <w:sz w:val="24"/>
                <w:szCs w:val="24"/>
              </w:rPr>
            </w:pPr>
          </w:p>
          <w:p w14:paraId="38338174" w14:textId="77777777" w:rsidR="006B25FB" w:rsidRDefault="006B25FB" w:rsidP="00DF1797">
            <w:pPr>
              <w:rPr>
                <w:rFonts w:cs="Arial"/>
                <w:b/>
                <w:sz w:val="24"/>
                <w:szCs w:val="24"/>
              </w:rPr>
            </w:pPr>
          </w:p>
          <w:p w14:paraId="55E83A83" w14:textId="77777777" w:rsidR="006B25FB" w:rsidRDefault="006B25FB" w:rsidP="00DF1797">
            <w:pPr>
              <w:rPr>
                <w:rFonts w:cs="Arial"/>
                <w:b/>
                <w:sz w:val="24"/>
                <w:szCs w:val="24"/>
              </w:rPr>
            </w:pPr>
          </w:p>
          <w:p w14:paraId="762531AE" w14:textId="77777777" w:rsidR="006B25FB" w:rsidRDefault="006B25FB" w:rsidP="00DF1797">
            <w:pPr>
              <w:rPr>
                <w:rFonts w:cs="Arial"/>
                <w:b/>
                <w:sz w:val="24"/>
                <w:szCs w:val="24"/>
              </w:rPr>
            </w:pPr>
          </w:p>
          <w:p w14:paraId="1A45E3B4" w14:textId="2165CBA5" w:rsidR="006B25FB" w:rsidRPr="00B37755" w:rsidRDefault="006B25FB" w:rsidP="00DF1797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Headteacher</w:t>
            </w:r>
          </w:p>
        </w:tc>
      </w:tr>
      <w:tr w:rsidR="009D1948" w:rsidRPr="002C5A78" w14:paraId="4105B870" w14:textId="77777777" w:rsidTr="00DF1797">
        <w:tc>
          <w:tcPr>
            <w:tcW w:w="1241" w:type="dxa"/>
          </w:tcPr>
          <w:p w14:paraId="720613C9" w14:textId="77777777" w:rsidR="009D1948" w:rsidRPr="002C5A78" w:rsidRDefault="009D1948" w:rsidP="00DF1797">
            <w:pPr>
              <w:ind w:left="862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6E31EDA5" w14:textId="77777777" w:rsidR="009D1948" w:rsidRPr="006929EC" w:rsidRDefault="009D1948" w:rsidP="00DF1797">
            <w:pPr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0C76B4E0" w14:textId="77777777" w:rsidR="009D1948" w:rsidRPr="002C5A78" w:rsidRDefault="009D1948" w:rsidP="00DF179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B37755" w:rsidRPr="00B37755" w14:paraId="56BC275F" w14:textId="77777777" w:rsidTr="00ED14D7">
        <w:tc>
          <w:tcPr>
            <w:tcW w:w="1241" w:type="dxa"/>
          </w:tcPr>
          <w:p w14:paraId="7D8BA2E5" w14:textId="33566F4C" w:rsidR="00F94116" w:rsidRPr="00585616" w:rsidRDefault="00585616" w:rsidP="00585616">
            <w:pPr>
              <w:ind w:left="360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23.39</w:t>
            </w: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70F53163" w14:textId="3F1FB664" w:rsidR="00F94116" w:rsidRPr="00B37755" w:rsidRDefault="009D1948" w:rsidP="00F94116">
            <w:pPr>
              <w:jc w:val="both"/>
              <w:rPr>
                <w:rFonts w:cs="Arial"/>
                <w:b/>
                <w:sz w:val="24"/>
                <w:szCs w:val="24"/>
              </w:rPr>
            </w:pPr>
            <w:r w:rsidRPr="00B37755">
              <w:rPr>
                <w:rFonts w:cs="Arial"/>
                <w:b/>
                <w:sz w:val="24"/>
                <w:szCs w:val="24"/>
              </w:rPr>
              <w:t>Wellbeing Provision for Staff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09748919" w14:textId="77777777" w:rsidR="00F94116" w:rsidRPr="00B37755" w:rsidRDefault="00F94116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B37755" w:rsidRPr="00B37755" w14:paraId="34027BBE" w14:textId="77777777" w:rsidTr="00ED14D7">
        <w:tc>
          <w:tcPr>
            <w:tcW w:w="1241" w:type="dxa"/>
          </w:tcPr>
          <w:p w14:paraId="0B3F568F" w14:textId="77777777" w:rsidR="00F94116" w:rsidRPr="00B37755" w:rsidRDefault="00F94116" w:rsidP="00F94116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17E866C5" w14:textId="77777777" w:rsidR="00F94116" w:rsidRPr="00B37755" w:rsidRDefault="00F94116" w:rsidP="00F94116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49BB5D98" w14:textId="77777777" w:rsidR="00F94116" w:rsidRPr="00B37755" w:rsidRDefault="00F94116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B37755" w:rsidRPr="00B37755" w14:paraId="5C9F7907" w14:textId="77777777" w:rsidTr="00ED14D7">
        <w:trPr>
          <w:trHeight w:val="265"/>
        </w:trPr>
        <w:tc>
          <w:tcPr>
            <w:tcW w:w="1241" w:type="dxa"/>
          </w:tcPr>
          <w:p w14:paraId="5E51F499" w14:textId="77777777" w:rsidR="00F94116" w:rsidRPr="00B37755" w:rsidRDefault="00F94116" w:rsidP="00F94116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092183DA" w14:textId="3A50F520" w:rsidR="00F94116" w:rsidRPr="00B37755" w:rsidRDefault="009D1948" w:rsidP="009D1948">
            <w:pPr>
              <w:pStyle w:val="ListParagraph"/>
              <w:numPr>
                <w:ilvl w:val="0"/>
                <w:numId w:val="36"/>
              </w:numPr>
              <w:ind w:left="493" w:hanging="425"/>
              <w:jc w:val="both"/>
              <w:rPr>
                <w:rFonts w:cs="Arial"/>
                <w:b/>
                <w:sz w:val="24"/>
                <w:szCs w:val="24"/>
              </w:rPr>
            </w:pPr>
            <w:r w:rsidRPr="00B37755">
              <w:rPr>
                <w:rFonts w:cs="Arial"/>
                <w:b/>
                <w:sz w:val="24"/>
                <w:szCs w:val="24"/>
              </w:rPr>
              <w:t>Culture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65CBF5BE" w14:textId="77777777" w:rsidR="00F94116" w:rsidRPr="00B37755" w:rsidRDefault="00F94116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B37755" w:rsidRPr="00B37755" w14:paraId="52E9D804" w14:textId="77777777" w:rsidTr="00ED14D7">
        <w:trPr>
          <w:trHeight w:val="265"/>
        </w:trPr>
        <w:tc>
          <w:tcPr>
            <w:tcW w:w="1241" w:type="dxa"/>
          </w:tcPr>
          <w:p w14:paraId="6CF2D6CF" w14:textId="77777777" w:rsidR="00F94116" w:rsidRPr="00B37755" w:rsidRDefault="00F94116" w:rsidP="00F94116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3B27B82A" w14:textId="77777777" w:rsidR="00F94116" w:rsidRPr="00B37755" w:rsidRDefault="00F94116" w:rsidP="00F94116">
            <w:pPr>
              <w:tabs>
                <w:tab w:val="num" w:pos="739"/>
              </w:tabs>
              <w:ind w:left="607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7DD0EB8F" w14:textId="77777777" w:rsidR="00F94116" w:rsidRPr="00B37755" w:rsidRDefault="00F94116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B37755" w:rsidRPr="00B37755" w14:paraId="1EABF9F7" w14:textId="77777777" w:rsidTr="00ED14D7">
        <w:tc>
          <w:tcPr>
            <w:tcW w:w="1241" w:type="dxa"/>
          </w:tcPr>
          <w:p w14:paraId="7010F016" w14:textId="77777777" w:rsidR="00F94116" w:rsidRPr="00B37755" w:rsidRDefault="00F94116" w:rsidP="00F94116">
            <w:pPr>
              <w:ind w:left="862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02447F5C" w14:textId="77777777" w:rsidR="00F94116" w:rsidRDefault="009D1948" w:rsidP="009D1948">
            <w:pPr>
              <w:jc w:val="both"/>
              <w:rPr>
                <w:rFonts w:cs="Arial"/>
                <w:sz w:val="24"/>
                <w:szCs w:val="24"/>
              </w:rPr>
            </w:pPr>
            <w:r w:rsidRPr="00B37755">
              <w:rPr>
                <w:rFonts w:cs="Arial"/>
                <w:sz w:val="24"/>
                <w:szCs w:val="24"/>
              </w:rPr>
              <w:t>Governors discussed the culture of wellbeing in the school, noting the following:</w:t>
            </w:r>
          </w:p>
          <w:p w14:paraId="20BBB71C" w14:textId="77777777" w:rsidR="00F52420" w:rsidRDefault="00F52420" w:rsidP="009D1948">
            <w:pPr>
              <w:jc w:val="both"/>
              <w:rPr>
                <w:rFonts w:cs="Arial"/>
                <w:sz w:val="24"/>
                <w:szCs w:val="24"/>
              </w:rPr>
            </w:pPr>
          </w:p>
          <w:p w14:paraId="447F9515" w14:textId="0E34C52C" w:rsidR="00F52420" w:rsidRDefault="00F52420" w:rsidP="009D1948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It was </w:t>
            </w:r>
            <w:r w:rsidR="00E36B82">
              <w:rPr>
                <w:rFonts w:cs="Arial"/>
                <w:sz w:val="24"/>
                <w:szCs w:val="24"/>
              </w:rPr>
              <w:t>noted that the headteacher kept governors updated o</w:t>
            </w:r>
            <w:r w:rsidR="00565B04">
              <w:rPr>
                <w:rFonts w:cs="Arial"/>
                <w:sz w:val="24"/>
                <w:szCs w:val="24"/>
              </w:rPr>
              <w:t>n wellbeing issues.</w:t>
            </w:r>
          </w:p>
          <w:p w14:paraId="648D1EC6" w14:textId="77777777" w:rsidR="00565B04" w:rsidRDefault="00565B04" w:rsidP="009D1948">
            <w:pPr>
              <w:jc w:val="both"/>
              <w:rPr>
                <w:rFonts w:cs="Arial"/>
                <w:sz w:val="24"/>
                <w:szCs w:val="24"/>
              </w:rPr>
            </w:pPr>
          </w:p>
          <w:p w14:paraId="310FAB32" w14:textId="3FA61DC2" w:rsidR="009D1948" w:rsidRPr="00B37755" w:rsidRDefault="00565B04" w:rsidP="009D1948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Mrs Hesketh had recentl</w:t>
            </w:r>
            <w:r w:rsidR="00D75E83">
              <w:rPr>
                <w:rFonts w:cs="Arial"/>
                <w:sz w:val="24"/>
                <w:szCs w:val="24"/>
              </w:rPr>
              <w:t>y attended a wellbeing course</w:t>
            </w:r>
            <w:r w:rsidR="003D4E22">
              <w:rPr>
                <w:rFonts w:cs="Arial"/>
                <w:sz w:val="24"/>
                <w:szCs w:val="24"/>
              </w:rPr>
              <w:t>. She explained that</w:t>
            </w:r>
            <w:r w:rsidR="00EB4A54">
              <w:rPr>
                <w:rFonts w:cs="Arial"/>
                <w:sz w:val="24"/>
                <w:szCs w:val="24"/>
              </w:rPr>
              <w:t xml:space="preserve"> it was sometimes difficult to identify individual wellbeing issues.</w:t>
            </w:r>
            <w:r w:rsidR="0097307D">
              <w:rPr>
                <w:rFonts w:cs="Arial"/>
                <w:sz w:val="24"/>
                <w:szCs w:val="24"/>
              </w:rPr>
              <w:t xml:space="preserve"> It was noted that staff questionnaires could be used to measure wellbeing</w:t>
            </w:r>
            <w:r w:rsidR="005F42B4">
              <w:rPr>
                <w:rFonts w:cs="Arial"/>
                <w:sz w:val="24"/>
                <w:szCs w:val="24"/>
              </w:rPr>
              <w:t>,</w:t>
            </w:r>
            <w:r w:rsidR="0097307D">
              <w:rPr>
                <w:rFonts w:cs="Arial"/>
                <w:sz w:val="24"/>
                <w:szCs w:val="24"/>
              </w:rPr>
              <w:t xml:space="preserve"> and this was one area</w:t>
            </w:r>
            <w:r w:rsidR="000354D0">
              <w:rPr>
                <w:rFonts w:cs="Arial"/>
                <w:sz w:val="24"/>
                <w:szCs w:val="24"/>
              </w:rPr>
              <w:t xml:space="preserve"> the wellbeing group would be looking at.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41276073" w14:textId="77777777" w:rsidR="00F94116" w:rsidRPr="00B37755" w:rsidRDefault="00F94116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B37755" w:rsidRPr="00B37755" w14:paraId="2DBB3218" w14:textId="77777777" w:rsidTr="00ED14D7">
        <w:tc>
          <w:tcPr>
            <w:tcW w:w="1241" w:type="dxa"/>
          </w:tcPr>
          <w:p w14:paraId="46A13892" w14:textId="77777777" w:rsidR="00F94116" w:rsidRPr="00B37755" w:rsidRDefault="00F94116" w:rsidP="00F94116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32040997" w14:textId="77777777" w:rsidR="00F94116" w:rsidRPr="00B37755" w:rsidRDefault="00F94116" w:rsidP="00F94116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5FF0A372" w14:textId="77777777" w:rsidR="00F94116" w:rsidRPr="00B37755" w:rsidRDefault="00F94116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B37755" w:rsidRPr="00B37755" w14:paraId="113ABAE2" w14:textId="77777777" w:rsidTr="00DF1797">
        <w:tc>
          <w:tcPr>
            <w:tcW w:w="1241" w:type="dxa"/>
          </w:tcPr>
          <w:p w14:paraId="3C56BD82" w14:textId="77777777" w:rsidR="009D1948" w:rsidRPr="00B37755" w:rsidRDefault="009D1948" w:rsidP="00DF1797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66B103FC" w14:textId="77777777" w:rsidR="009D1948" w:rsidRPr="00B37755" w:rsidRDefault="009D1948" w:rsidP="00DF1797">
            <w:pPr>
              <w:pStyle w:val="ListParagraph"/>
              <w:numPr>
                <w:ilvl w:val="0"/>
                <w:numId w:val="36"/>
              </w:numPr>
              <w:ind w:left="487" w:hanging="425"/>
              <w:contextualSpacing/>
              <w:jc w:val="both"/>
              <w:rPr>
                <w:rFonts w:cs="Arial"/>
                <w:b/>
                <w:bCs/>
                <w:sz w:val="24"/>
                <w:szCs w:val="24"/>
              </w:rPr>
            </w:pPr>
            <w:r w:rsidRPr="00B37755">
              <w:rPr>
                <w:rFonts w:cs="Arial"/>
                <w:b/>
                <w:bCs/>
                <w:sz w:val="24"/>
                <w:szCs w:val="24"/>
              </w:rPr>
              <w:t>Wellbeing Governor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2FF2D0A3" w14:textId="77777777" w:rsidR="009D1948" w:rsidRPr="00B37755" w:rsidRDefault="009D1948" w:rsidP="00DF179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B37755" w:rsidRPr="00B37755" w14:paraId="5A683062" w14:textId="77777777" w:rsidTr="00DF1797">
        <w:tc>
          <w:tcPr>
            <w:tcW w:w="1241" w:type="dxa"/>
          </w:tcPr>
          <w:p w14:paraId="15203663" w14:textId="77777777" w:rsidR="009D1948" w:rsidRPr="00B37755" w:rsidRDefault="009D1948" w:rsidP="00DF1797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0FD335FB" w14:textId="77777777" w:rsidR="009D1948" w:rsidRPr="00B37755" w:rsidRDefault="009D1948" w:rsidP="00DF1797">
            <w:pPr>
              <w:pStyle w:val="ListParagraph"/>
              <w:ind w:left="487"/>
              <w:contextualSpacing/>
              <w:jc w:val="both"/>
              <w:rPr>
                <w:rFonts w:cs="Arial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34CA92A2" w14:textId="77777777" w:rsidR="009D1948" w:rsidRPr="00B37755" w:rsidRDefault="009D1948" w:rsidP="00DF179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B37755" w:rsidRPr="00B37755" w14:paraId="16EC5040" w14:textId="77777777" w:rsidTr="00DF1797">
        <w:tc>
          <w:tcPr>
            <w:tcW w:w="1241" w:type="dxa"/>
          </w:tcPr>
          <w:p w14:paraId="6A151024" w14:textId="77777777" w:rsidR="009D1948" w:rsidRPr="00B37755" w:rsidRDefault="009D1948" w:rsidP="00DF1797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45192E89" w14:textId="7EB64AAB" w:rsidR="009D1948" w:rsidRPr="00B37755" w:rsidRDefault="009D1948" w:rsidP="009D1948">
            <w:pPr>
              <w:contextualSpacing/>
              <w:jc w:val="both"/>
              <w:rPr>
                <w:rFonts w:cs="Arial"/>
                <w:sz w:val="24"/>
                <w:szCs w:val="24"/>
              </w:rPr>
            </w:pPr>
            <w:r w:rsidRPr="00B37755">
              <w:rPr>
                <w:rFonts w:cs="Arial"/>
                <w:sz w:val="24"/>
                <w:szCs w:val="24"/>
              </w:rPr>
              <w:t xml:space="preserve">The governing body </w:t>
            </w:r>
            <w:r w:rsidR="00B16AC9">
              <w:rPr>
                <w:rFonts w:cs="Arial"/>
                <w:sz w:val="24"/>
                <w:szCs w:val="24"/>
              </w:rPr>
              <w:t>noted that M</w:t>
            </w:r>
            <w:r w:rsidR="00D2632E">
              <w:rPr>
                <w:rFonts w:cs="Arial"/>
                <w:sz w:val="24"/>
                <w:szCs w:val="24"/>
              </w:rPr>
              <w:t>s L Gregson was the</w:t>
            </w:r>
            <w:r w:rsidRPr="00B37755">
              <w:rPr>
                <w:rFonts w:cs="Arial"/>
                <w:sz w:val="24"/>
                <w:szCs w:val="24"/>
              </w:rPr>
              <w:t xml:space="preserve"> wellbeing governor.  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721B2877" w14:textId="0C43D968" w:rsidR="009D1948" w:rsidRPr="00B37755" w:rsidRDefault="009D1948" w:rsidP="00DF179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B37755" w:rsidRPr="00B37755" w14:paraId="32FC9595" w14:textId="77777777" w:rsidTr="00DF1797">
        <w:tc>
          <w:tcPr>
            <w:tcW w:w="1241" w:type="dxa"/>
          </w:tcPr>
          <w:p w14:paraId="02CF53D6" w14:textId="77777777" w:rsidR="009D1948" w:rsidRPr="00B37755" w:rsidRDefault="009D1948" w:rsidP="00DF1797">
            <w:pPr>
              <w:ind w:left="862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66CFEF23" w14:textId="5E3F0CE6" w:rsidR="009D1948" w:rsidRPr="00B37755" w:rsidRDefault="00D7183C" w:rsidP="00DF1797">
            <w:pPr>
              <w:jc w:val="both"/>
              <w:rPr>
                <w:rFonts w:cs="Arial"/>
                <w:sz w:val="24"/>
                <w:szCs w:val="24"/>
              </w:rPr>
            </w:pPr>
            <w:r w:rsidRPr="00B37755">
              <w:rPr>
                <w:rFonts w:cs="Arial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52160CF9" w14:textId="77777777" w:rsidR="009D1948" w:rsidRPr="00B37755" w:rsidRDefault="009D1948" w:rsidP="00DF179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B37755" w:rsidRPr="00B37755" w14:paraId="5A67A887" w14:textId="77777777" w:rsidTr="00ED14D7">
        <w:tc>
          <w:tcPr>
            <w:tcW w:w="1241" w:type="dxa"/>
          </w:tcPr>
          <w:p w14:paraId="017D88DB" w14:textId="77777777" w:rsidR="00F94116" w:rsidRPr="00B37755" w:rsidRDefault="00F94116" w:rsidP="00F94116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47F7EDA2" w14:textId="2F0A8A1C" w:rsidR="00F94116" w:rsidRPr="00B37755" w:rsidRDefault="009D1948" w:rsidP="009D1948">
            <w:pPr>
              <w:pStyle w:val="ListParagraph"/>
              <w:numPr>
                <w:ilvl w:val="0"/>
                <w:numId w:val="36"/>
              </w:numPr>
              <w:ind w:left="487" w:hanging="425"/>
              <w:contextualSpacing/>
              <w:jc w:val="both"/>
              <w:rPr>
                <w:rFonts w:cs="Arial"/>
                <w:b/>
                <w:bCs/>
                <w:sz w:val="24"/>
                <w:szCs w:val="24"/>
              </w:rPr>
            </w:pPr>
            <w:r w:rsidRPr="00B37755">
              <w:rPr>
                <w:rFonts w:cs="Arial"/>
                <w:b/>
                <w:bCs/>
                <w:sz w:val="24"/>
                <w:szCs w:val="24"/>
              </w:rPr>
              <w:t>Employee Assistance Programme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0D6442E9" w14:textId="77777777" w:rsidR="00F94116" w:rsidRPr="00B37755" w:rsidRDefault="00F94116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B37755" w:rsidRPr="00B37755" w14:paraId="441436D1" w14:textId="77777777" w:rsidTr="00ED14D7">
        <w:tc>
          <w:tcPr>
            <w:tcW w:w="1241" w:type="dxa"/>
          </w:tcPr>
          <w:p w14:paraId="55B9329C" w14:textId="77777777" w:rsidR="00F94116" w:rsidRPr="00B37755" w:rsidRDefault="00F94116" w:rsidP="00F94116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3CD77645" w14:textId="77777777" w:rsidR="00F94116" w:rsidRPr="00B37755" w:rsidRDefault="00F94116" w:rsidP="00F94116">
            <w:pPr>
              <w:pStyle w:val="ListParagraph"/>
              <w:ind w:left="487"/>
              <w:contextualSpacing/>
              <w:jc w:val="both"/>
              <w:rPr>
                <w:rFonts w:cs="Arial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30E1089D" w14:textId="77777777" w:rsidR="00F94116" w:rsidRPr="00B37755" w:rsidRDefault="00F94116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B37755" w:rsidRPr="00B37755" w14:paraId="694DE46D" w14:textId="77777777" w:rsidTr="00ED14D7">
        <w:tc>
          <w:tcPr>
            <w:tcW w:w="1241" w:type="dxa"/>
          </w:tcPr>
          <w:p w14:paraId="5687CA37" w14:textId="77777777" w:rsidR="00F94116" w:rsidRPr="00B37755" w:rsidRDefault="00F94116" w:rsidP="00F94116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4AE100A3" w14:textId="6B8913C6" w:rsidR="009D1948" w:rsidRPr="00B37755" w:rsidRDefault="009D1948" w:rsidP="009D1948">
            <w:pPr>
              <w:contextualSpacing/>
              <w:jc w:val="both"/>
              <w:rPr>
                <w:rFonts w:cs="Arial"/>
                <w:sz w:val="24"/>
                <w:szCs w:val="24"/>
              </w:rPr>
            </w:pPr>
            <w:r w:rsidRPr="00B37755">
              <w:rPr>
                <w:rFonts w:cs="Arial"/>
                <w:sz w:val="24"/>
                <w:szCs w:val="24"/>
              </w:rPr>
              <w:t>Governors noted the information provided in relation to the Employee Assistance Programme.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34E25118" w14:textId="4BB59C38" w:rsidR="00F94116" w:rsidRPr="00B37755" w:rsidRDefault="00F94116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F94116" w:rsidRPr="009D1948" w14:paraId="3E16CA2C" w14:textId="77777777" w:rsidTr="00ED14D7">
        <w:tc>
          <w:tcPr>
            <w:tcW w:w="1241" w:type="dxa"/>
          </w:tcPr>
          <w:p w14:paraId="6C411A36" w14:textId="77777777" w:rsidR="00F94116" w:rsidRPr="009D1948" w:rsidRDefault="00F94116" w:rsidP="00F94116">
            <w:pPr>
              <w:ind w:left="862"/>
              <w:rPr>
                <w:rFonts w:cs="Arial"/>
                <w:b/>
                <w:color w:val="0070C0"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18978A0C" w14:textId="77777777" w:rsidR="00F94116" w:rsidRPr="009D1948" w:rsidRDefault="00F94116" w:rsidP="00F94116">
            <w:pPr>
              <w:jc w:val="both"/>
              <w:rPr>
                <w:rFonts w:cs="Arial"/>
                <w:color w:val="0070C0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0897AEBA" w14:textId="77777777" w:rsidR="00F94116" w:rsidRPr="009D1948" w:rsidRDefault="00F94116" w:rsidP="00F94116">
            <w:pPr>
              <w:rPr>
                <w:rFonts w:cs="Arial"/>
                <w:b/>
                <w:color w:val="0070C0"/>
                <w:sz w:val="24"/>
                <w:szCs w:val="24"/>
              </w:rPr>
            </w:pPr>
          </w:p>
        </w:tc>
      </w:tr>
      <w:tr w:rsidR="00F94116" w:rsidRPr="002C5A78" w14:paraId="4EB8999B" w14:textId="77777777" w:rsidTr="00ED14D7">
        <w:tc>
          <w:tcPr>
            <w:tcW w:w="1241" w:type="dxa"/>
          </w:tcPr>
          <w:p w14:paraId="2E244432" w14:textId="75A08225" w:rsidR="00F94116" w:rsidRPr="00585616" w:rsidRDefault="00585616" w:rsidP="00585616">
            <w:pPr>
              <w:ind w:left="360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23.40</w:t>
            </w: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40590064" w14:textId="77777777" w:rsidR="00F94116" w:rsidRPr="002C5A78" w:rsidRDefault="00F94116" w:rsidP="00F94116">
            <w:pPr>
              <w:jc w:val="both"/>
              <w:rPr>
                <w:rFonts w:cs="Arial"/>
                <w:b/>
                <w:sz w:val="24"/>
                <w:szCs w:val="24"/>
              </w:rPr>
            </w:pPr>
            <w:r w:rsidRPr="002C5A78">
              <w:rPr>
                <w:rFonts w:cs="Arial"/>
                <w:b/>
                <w:sz w:val="24"/>
                <w:szCs w:val="24"/>
              </w:rPr>
              <w:t xml:space="preserve">Governor Training and Development 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3170C815" w14:textId="77777777" w:rsidR="00F94116" w:rsidRPr="002C5A78" w:rsidRDefault="00F94116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DF543F" w:rsidRPr="009D1948" w14:paraId="70400C98" w14:textId="77777777" w:rsidTr="00DF1797">
        <w:trPr>
          <w:trHeight w:val="265"/>
        </w:trPr>
        <w:tc>
          <w:tcPr>
            <w:tcW w:w="1241" w:type="dxa"/>
          </w:tcPr>
          <w:p w14:paraId="1A79C2A7" w14:textId="77777777" w:rsidR="00DF543F" w:rsidRPr="009D1948" w:rsidRDefault="00DF543F" w:rsidP="00DF1797">
            <w:pPr>
              <w:ind w:left="567"/>
              <w:rPr>
                <w:rFonts w:cs="Arial"/>
                <w:b/>
                <w:color w:val="0070C0"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4C2D345E" w14:textId="77777777" w:rsidR="00DF543F" w:rsidRPr="00DF543F" w:rsidRDefault="00DF543F" w:rsidP="00DF543F">
            <w:pPr>
              <w:jc w:val="both"/>
              <w:rPr>
                <w:rFonts w:cs="Arial"/>
                <w:b/>
                <w:color w:val="0070C0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7D3EE0B9" w14:textId="77777777" w:rsidR="00DF543F" w:rsidRPr="009D1948" w:rsidRDefault="00DF543F" w:rsidP="00DF1797">
            <w:pPr>
              <w:rPr>
                <w:rFonts w:cs="Arial"/>
                <w:b/>
                <w:color w:val="0070C0"/>
                <w:sz w:val="24"/>
                <w:szCs w:val="24"/>
              </w:rPr>
            </w:pPr>
          </w:p>
        </w:tc>
      </w:tr>
      <w:tr w:rsidR="00B37755" w:rsidRPr="00B37755" w14:paraId="6E830F32" w14:textId="77777777" w:rsidTr="00DF1797">
        <w:trPr>
          <w:trHeight w:val="265"/>
        </w:trPr>
        <w:tc>
          <w:tcPr>
            <w:tcW w:w="1241" w:type="dxa"/>
          </w:tcPr>
          <w:p w14:paraId="32023213" w14:textId="77777777" w:rsidR="00DF543F" w:rsidRPr="00B37755" w:rsidRDefault="00DF543F" w:rsidP="00DF1797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1947C1EB" w14:textId="60D7622B" w:rsidR="00DF543F" w:rsidRPr="00B37755" w:rsidRDefault="00DF543F" w:rsidP="00DF543F">
            <w:pPr>
              <w:pStyle w:val="ListParagraph"/>
              <w:numPr>
                <w:ilvl w:val="0"/>
                <w:numId w:val="37"/>
              </w:numPr>
              <w:ind w:left="351" w:hanging="351"/>
              <w:jc w:val="both"/>
              <w:rPr>
                <w:rFonts w:cs="Arial"/>
                <w:b/>
                <w:sz w:val="24"/>
                <w:szCs w:val="24"/>
              </w:rPr>
            </w:pPr>
            <w:r w:rsidRPr="00B37755">
              <w:rPr>
                <w:rFonts w:cs="Arial"/>
                <w:b/>
                <w:sz w:val="24"/>
                <w:szCs w:val="24"/>
              </w:rPr>
              <w:t>Training Link Governor Report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70E724FE" w14:textId="77777777" w:rsidR="00DF543F" w:rsidRPr="00B37755" w:rsidRDefault="00DF543F" w:rsidP="00DF179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F94116" w:rsidRPr="002C5A78" w14:paraId="513AAC67" w14:textId="77777777" w:rsidTr="00ED14D7">
        <w:tc>
          <w:tcPr>
            <w:tcW w:w="1241" w:type="dxa"/>
          </w:tcPr>
          <w:p w14:paraId="1AE9B032" w14:textId="77777777" w:rsidR="00F94116" w:rsidRPr="002C5A78" w:rsidRDefault="00F94116" w:rsidP="00F94116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12191C53" w14:textId="77777777" w:rsidR="00F94116" w:rsidRPr="002C5A78" w:rsidRDefault="00F94116" w:rsidP="00F94116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68604B6E" w14:textId="77777777" w:rsidR="00F94116" w:rsidRPr="002C5A78" w:rsidRDefault="00F94116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F94116" w:rsidRPr="000303AF" w14:paraId="783B66BF" w14:textId="77777777" w:rsidTr="00ED14D7">
        <w:tc>
          <w:tcPr>
            <w:tcW w:w="1241" w:type="dxa"/>
          </w:tcPr>
          <w:p w14:paraId="52F4C568" w14:textId="77777777" w:rsidR="00F94116" w:rsidRPr="000303AF" w:rsidRDefault="00F94116" w:rsidP="00F94116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6D8D3EF0" w14:textId="1DF36D64" w:rsidR="00160CCF" w:rsidRPr="00B37755" w:rsidRDefault="00160CCF" w:rsidP="00F94116">
            <w:pPr>
              <w:jc w:val="both"/>
              <w:rPr>
                <w:rFonts w:cs="Arial"/>
                <w:sz w:val="24"/>
                <w:szCs w:val="24"/>
              </w:rPr>
            </w:pPr>
            <w:r w:rsidRPr="00B37755">
              <w:rPr>
                <w:rFonts w:cs="Arial"/>
                <w:sz w:val="24"/>
                <w:szCs w:val="24"/>
              </w:rPr>
              <w:t>The governing body noted the recommendation that a</w:t>
            </w:r>
            <w:r w:rsidR="00756043" w:rsidRPr="00B37755">
              <w:rPr>
                <w:rFonts w:cs="Arial"/>
                <w:sz w:val="24"/>
                <w:szCs w:val="24"/>
              </w:rPr>
              <w:t>n annual</w:t>
            </w:r>
            <w:r w:rsidRPr="00B37755">
              <w:rPr>
                <w:rFonts w:cs="Arial"/>
                <w:sz w:val="24"/>
                <w:szCs w:val="24"/>
              </w:rPr>
              <w:t xml:space="preserve"> skills audit </w:t>
            </w:r>
            <w:r w:rsidR="00756043" w:rsidRPr="00B37755">
              <w:rPr>
                <w:rFonts w:cs="Arial"/>
                <w:sz w:val="24"/>
                <w:szCs w:val="24"/>
              </w:rPr>
              <w:t>is undertaken</w:t>
            </w:r>
            <w:r w:rsidRPr="00B37755">
              <w:rPr>
                <w:rFonts w:cs="Arial"/>
                <w:sz w:val="24"/>
                <w:szCs w:val="24"/>
              </w:rPr>
              <w:t xml:space="preserve">. </w:t>
            </w:r>
          </w:p>
          <w:p w14:paraId="3C810D9D" w14:textId="77777777" w:rsidR="00160CCF" w:rsidRDefault="00160CCF" w:rsidP="00F94116">
            <w:pPr>
              <w:jc w:val="both"/>
              <w:rPr>
                <w:rFonts w:cs="Arial"/>
                <w:color w:val="00B050"/>
                <w:sz w:val="24"/>
                <w:szCs w:val="24"/>
              </w:rPr>
            </w:pPr>
          </w:p>
          <w:p w14:paraId="507B9C62" w14:textId="325B87DF" w:rsidR="00F94116" w:rsidRPr="00290E8B" w:rsidRDefault="00F94116" w:rsidP="00F94116">
            <w:pPr>
              <w:jc w:val="both"/>
              <w:rPr>
                <w:rFonts w:cs="Arial"/>
                <w:sz w:val="24"/>
                <w:szCs w:val="24"/>
              </w:rPr>
            </w:pPr>
            <w:r w:rsidRPr="00290E8B">
              <w:rPr>
                <w:rFonts w:cs="Arial"/>
                <w:sz w:val="24"/>
                <w:szCs w:val="24"/>
              </w:rPr>
              <w:t xml:space="preserve">The training link governor confirmed that </w:t>
            </w:r>
            <w:r w:rsidR="00D2632E">
              <w:rPr>
                <w:rFonts w:cs="Arial"/>
                <w:sz w:val="24"/>
                <w:szCs w:val="24"/>
              </w:rPr>
              <w:t>s</w:t>
            </w:r>
            <w:r w:rsidRPr="00290E8B">
              <w:rPr>
                <w:rFonts w:cs="Arial"/>
                <w:sz w:val="24"/>
                <w:szCs w:val="24"/>
              </w:rPr>
              <w:t>he maintained a record of all training undertaken by governors, and reported on:</w:t>
            </w:r>
          </w:p>
          <w:p w14:paraId="547F53C5" w14:textId="77777777" w:rsidR="00F94116" w:rsidRPr="00B35524" w:rsidRDefault="00F94116" w:rsidP="00F94116">
            <w:pPr>
              <w:jc w:val="both"/>
              <w:rPr>
                <w:rFonts w:cs="Arial"/>
                <w:color w:val="FF0000"/>
                <w:sz w:val="24"/>
                <w:szCs w:val="24"/>
              </w:rPr>
            </w:pPr>
          </w:p>
          <w:p w14:paraId="62BD6CD4" w14:textId="11EF3428" w:rsidR="00F94116" w:rsidRPr="00B80E5B" w:rsidRDefault="00F94116" w:rsidP="00F94116">
            <w:pPr>
              <w:ind w:left="35"/>
              <w:jc w:val="both"/>
              <w:rPr>
                <w:rFonts w:cs="Arial"/>
                <w:sz w:val="24"/>
                <w:szCs w:val="24"/>
              </w:rPr>
            </w:pPr>
            <w:r w:rsidRPr="00B80E5B">
              <w:rPr>
                <w:rFonts w:cs="Arial"/>
                <w:bCs/>
                <w:sz w:val="24"/>
                <w:szCs w:val="24"/>
              </w:rPr>
              <w:t>Attention was drawn to the</w:t>
            </w:r>
            <w:r w:rsidRPr="00B80E5B">
              <w:rPr>
                <w:rFonts w:cs="Arial"/>
                <w:sz w:val="24"/>
                <w:szCs w:val="24"/>
              </w:rPr>
              <w:t xml:space="preserve"> courses available through Governor Services</w:t>
            </w:r>
            <w:r w:rsidR="00D7183C">
              <w:rPr>
                <w:rFonts w:cs="Arial"/>
                <w:sz w:val="24"/>
                <w:szCs w:val="24"/>
              </w:rPr>
              <w:t>, including the online training via the NGAs Learning Link</w:t>
            </w:r>
            <w:r w:rsidRPr="00B80E5B">
              <w:rPr>
                <w:rFonts w:cs="Arial"/>
                <w:sz w:val="24"/>
                <w:szCs w:val="24"/>
              </w:rPr>
              <w:t xml:space="preserve">.  </w:t>
            </w:r>
            <w:r w:rsidR="008C44B5">
              <w:rPr>
                <w:rFonts w:cs="Arial"/>
                <w:sz w:val="24"/>
                <w:szCs w:val="24"/>
              </w:rPr>
              <w:t>Once available, the new training brochure would be circulated to governors.</w:t>
            </w:r>
            <w:r w:rsidRPr="00B80E5B">
              <w:rPr>
                <w:rFonts w:cs="Arial"/>
                <w:sz w:val="24"/>
                <w:szCs w:val="24"/>
              </w:rPr>
              <w:t xml:space="preserve">  </w:t>
            </w:r>
          </w:p>
          <w:p w14:paraId="10521272" w14:textId="77777777" w:rsidR="00F94116" w:rsidRPr="000303AF" w:rsidRDefault="00F94116" w:rsidP="00F94116">
            <w:pPr>
              <w:jc w:val="both"/>
              <w:rPr>
                <w:rFonts w:cs="Arial"/>
                <w:sz w:val="24"/>
                <w:szCs w:val="24"/>
                <w:lang w:val="en"/>
              </w:rPr>
            </w:pPr>
          </w:p>
          <w:p w14:paraId="379A566A" w14:textId="77777777" w:rsidR="00F94116" w:rsidRPr="000303AF" w:rsidRDefault="00F94116" w:rsidP="00F94116">
            <w:pPr>
              <w:jc w:val="both"/>
              <w:rPr>
                <w:rFonts w:cs="Arial"/>
                <w:sz w:val="24"/>
                <w:szCs w:val="24"/>
                <w:lang w:val="en"/>
              </w:rPr>
            </w:pPr>
            <w:r w:rsidRPr="000303AF">
              <w:rPr>
                <w:rFonts w:cs="Arial"/>
                <w:sz w:val="24"/>
                <w:szCs w:val="24"/>
                <w:lang w:val="en"/>
              </w:rPr>
              <w:t>It was noted that all governors had a Schools' Portal account.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36F1E06C" w14:textId="77777777" w:rsidR="00F94116" w:rsidRPr="000303AF" w:rsidRDefault="00F94116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DF543F" w:rsidRPr="000303AF" w14:paraId="10FDDAD9" w14:textId="77777777" w:rsidTr="00ED14D7">
        <w:tc>
          <w:tcPr>
            <w:tcW w:w="1241" w:type="dxa"/>
          </w:tcPr>
          <w:p w14:paraId="5975DEA6" w14:textId="77777777" w:rsidR="00DF543F" w:rsidRPr="000303AF" w:rsidRDefault="00DF543F" w:rsidP="00F94116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19EB78DF" w14:textId="77777777" w:rsidR="00DF543F" w:rsidRDefault="00DF543F" w:rsidP="00F94116">
            <w:pPr>
              <w:jc w:val="both"/>
              <w:rPr>
                <w:rFonts w:cs="Arial"/>
                <w:color w:val="0070C0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7988D26F" w14:textId="77777777" w:rsidR="00DF543F" w:rsidRPr="000303AF" w:rsidRDefault="00DF543F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B37755" w:rsidRPr="00B37755" w14:paraId="0957C6C4" w14:textId="77777777" w:rsidTr="00DF1797">
        <w:trPr>
          <w:trHeight w:val="265"/>
        </w:trPr>
        <w:tc>
          <w:tcPr>
            <w:tcW w:w="1241" w:type="dxa"/>
          </w:tcPr>
          <w:p w14:paraId="3903EBF2" w14:textId="77777777" w:rsidR="00DF543F" w:rsidRPr="00B37755" w:rsidRDefault="00DF543F" w:rsidP="00DF1797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667F6F7D" w14:textId="4BC0CE05" w:rsidR="00DF543F" w:rsidRPr="00B37755" w:rsidRDefault="00DF543F" w:rsidP="00DF1797">
            <w:pPr>
              <w:pStyle w:val="ListParagraph"/>
              <w:numPr>
                <w:ilvl w:val="0"/>
                <w:numId w:val="37"/>
              </w:numPr>
              <w:ind w:left="351" w:hanging="351"/>
              <w:jc w:val="both"/>
              <w:rPr>
                <w:rFonts w:cs="Arial"/>
                <w:b/>
                <w:sz w:val="24"/>
                <w:szCs w:val="24"/>
              </w:rPr>
            </w:pPr>
            <w:r w:rsidRPr="00B37755">
              <w:rPr>
                <w:rFonts w:cs="Arial"/>
                <w:b/>
                <w:sz w:val="24"/>
                <w:szCs w:val="24"/>
              </w:rPr>
              <w:t>External Re</w:t>
            </w:r>
            <w:r w:rsidR="006768ED" w:rsidRPr="00B37755">
              <w:rPr>
                <w:rFonts w:cs="Arial"/>
                <w:b/>
                <w:sz w:val="24"/>
                <w:szCs w:val="24"/>
              </w:rPr>
              <w:t>view of Governance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41E500AD" w14:textId="77777777" w:rsidR="00DF543F" w:rsidRPr="00B37755" w:rsidRDefault="00DF543F" w:rsidP="00DF179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B37755" w:rsidRPr="00B37755" w14:paraId="53254285" w14:textId="77777777" w:rsidTr="00DF1797">
        <w:tc>
          <w:tcPr>
            <w:tcW w:w="1241" w:type="dxa"/>
          </w:tcPr>
          <w:p w14:paraId="0D383EC7" w14:textId="77777777" w:rsidR="00DF543F" w:rsidRPr="00B37755" w:rsidRDefault="00DF543F" w:rsidP="00DF1797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41CD0F37" w14:textId="77777777" w:rsidR="00DF543F" w:rsidRPr="00B37755" w:rsidRDefault="00DF543F" w:rsidP="00DF1797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72CD9049" w14:textId="77777777" w:rsidR="00DF543F" w:rsidRPr="00B37755" w:rsidRDefault="00DF543F" w:rsidP="00DF179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B37755" w:rsidRPr="00B37755" w14:paraId="468F2BC1" w14:textId="77777777" w:rsidTr="00DF1797">
        <w:tc>
          <w:tcPr>
            <w:tcW w:w="1241" w:type="dxa"/>
          </w:tcPr>
          <w:p w14:paraId="0770FF7C" w14:textId="77777777" w:rsidR="00DF543F" w:rsidRPr="00B37755" w:rsidRDefault="00DF543F" w:rsidP="00DF1797">
            <w:pPr>
              <w:ind w:left="567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1505E6F4" w14:textId="4B0A82C1" w:rsidR="00D7183C" w:rsidRPr="00B37755" w:rsidRDefault="00D7183C" w:rsidP="00DF1797">
            <w:pPr>
              <w:jc w:val="both"/>
              <w:rPr>
                <w:rFonts w:cs="Arial"/>
                <w:bCs/>
                <w:sz w:val="24"/>
                <w:szCs w:val="24"/>
              </w:rPr>
            </w:pPr>
            <w:r w:rsidRPr="00B37755">
              <w:rPr>
                <w:rFonts w:cs="Arial"/>
                <w:bCs/>
                <w:sz w:val="24"/>
                <w:szCs w:val="24"/>
              </w:rPr>
              <w:t>The governing body agreed that an external review was not required.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1E79ED3E" w14:textId="77777777" w:rsidR="00DF543F" w:rsidRPr="00B37755" w:rsidRDefault="00DF543F" w:rsidP="00DF1797">
            <w:pPr>
              <w:rPr>
                <w:rFonts w:cs="Arial"/>
                <w:bCs/>
                <w:sz w:val="24"/>
                <w:szCs w:val="24"/>
              </w:rPr>
            </w:pPr>
          </w:p>
        </w:tc>
      </w:tr>
      <w:tr w:rsidR="00F94116" w:rsidRPr="000303AF" w14:paraId="44C811AA" w14:textId="77777777" w:rsidTr="00ED14D7">
        <w:tc>
          <w:tcPr>
            <w:tcW w:w="1241" w:type="dxa"/>
          </w:tcPr>
          <w:p w14:paraId="19E1B396" w14:textId="77777777" w:rsidR="00F94116" w:rsidRPr="000303AF" w:rsidRDefault="00F94116" w:rsidP="00F94116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02B34143" w14:textId="77777777" w:rsidR="00F94116" w:rsidRPr="000303AF" w:rsidRDefault="00F94116" w:rsidP="00F94116">
            <w:pPr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31DB4A8F" w14:textId="77777777" w:rsidR="00F94116" w:rsidRPr="000303AF" w:rsidRDefault="00F94116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F94116" w:rsidRPr="00290E8B" w14:paraId="10F3385A" w14:textId="77777777" w:rsidTr="00E845E3">
        <w:tc>
          <w:tcPr>
            <w:tcW w:w="1241" w:type="dxa"/>
          </w:tcPr>
          <w:p w14:paraId="2FF29DF4" w14:textId="019DFE76" w:rsidR="00F94116" w:rsidRPr="00585616" w:rsidRDefault="00585616" w:rsidP="00585616">
            <w:pPr>
              <w:ind w:left="360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23.41</w:t>
            </w: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09A26AA4" w14:textId="73FB4804" w:rsidR="00F94116" w:rsidRPr="00290E8B" w:rsidRDefault="006768ED" w:rsidP="00F94116">
            <w:pPr>
              <w:jc w:val="both"/>
              <w:rPr>
                <w:rFonts w:cs="Arial"/>
                <w:b/>
                <w:sz w:val="24"/>
                <w:szCs w:val="24"/>
              </w:rPr>
            </w:pPr>
            <w:r w:rsidRPr="006929EC">
              <w:rPr>
                <w:rFonts w:cs="Arial"/>
                <w:b/>
                <w:bCs/>
                <w:sz w:val="24"/>
                <w:szCs w:val="24"/>
              </w:rPr>
              <w:t>Election of Chair and Vice Chair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36E1D69E" w14:textId="77777777" w:rsidR="00F94116" w:rsidRPr="00290E8B" w:rsidRDefault="00F94116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9D1948" w:rsidRPr="002C5A78" w14:paraId="40F2B480" w14:textId="77777777" w:rsidTr="00DF1797">
        <w:tc>
          <w:tcPr>
            <w:tcW w:w="1241" w:type="dxa"/>
          </w:tcPr>
          <w:p w14:paraId="1FE44771" w14:textId="77777777" w:rsidR="009D1948" w:rsidRPr="002C5A78" w:rsidRDefault="009D1948" w:rsidP="00DF1797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13957A1E" w14:textId="77777777" w:rsidR="009D1948" w:rsidRPr="00042F54" w:rsidRDefault="009D1948" w:rsidP="00DF1797">
            <w:pPr>
              <w:pStyle w:val="ListParagraph"/>
              <w:ind w:left="487"/>
              <w:contextualSpacing/>
              <w:jc w:val="both"/>
              <w:rPr>
                <w:rFonts w:cs="Arial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687A8FFC" w14:textId="77777777" w:rsidR="009D1948" w:rsidRPr="002C5A78" w:rsidRDefault="009D1948" w:rsidP="00DF179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9D1948" w:rsidRPr="002C5A78" w14:paraId="1B9E0858" w14:textId="77777777" w:rsidTr="00DF1797">
        <w:tc>
          <w:tcPr>
            <w:tcW w:w="1241" w:type="dxa"/>
          </w:tcPr>
          <w:p w14:paraId="3A03794D" w14:textId="77777777" w:rsidR="009D1948" w:rsidRPr="002C5A78" w:rsidRDefault="009D1948" w:rsidP="00DF1797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325160E8" w14:textId="77777777" w:rsidR="009D1948" w:rsidRPr="00F35174" w:rsidRDefault="009D1948" w:rsidP="00DF1797">
            <w:pPr>
              <w:jc w:val="both"/>
              <w:rPr>
                <w:sz w:val="24"/>
              </w:rPr>
            </w:pPr>
            <w:r w:rsidRPr="004D5ED0">
              <w:rPr>
                <w:sz w:val="24"/>
              </w:rPr>
              <w:t>The governing body noted the</w:t>
            </w:r>
            <w:r w:rsidRPr="00F35174">
              <w:rPr>
                <w:sz w:val="24"/>
              </w:rPr>
              <w:t xml:space="preserve"> options available for the appointment procedure of chair and vice-chair. </w:t>
            </w:r>
          </w:p>
          <w:p w14:paraId="76FF6744" w14:textId="77777777" w:rsidR="009D1948" w:rsidRPr="004D5ED0" w:rsidRDefault="009D1948" w:rsidP="00DF1797">
            <w:pPr>
              <w:jc w:val="both"/>
              <w:rPr>
                <w:sz w:val="24"/>
              </w:rPr>
            </w:pPr>
          </w:p>
          <w:p w14:paraId="3F298461" w14:textId="77777777" w:rsidR="009D1948" w:rsidRDefault="009D1948" w:rsidP="00DF1797">
            <w:pPr>
              <w:jc w:val="both"/>
              <w:rPr>
                <w:sz w:val="24"/>
                <w:szCs w:val="24"/>
              </w:rPr>
            </w:pPr>
            <w:r w:rsidRPr="004D5ED0">
              <w:rPr>
                <w:sz w:val="24"/>
                <w:szCs w:val="24"/>
              </w:rPr>
              <w:t xml:space="preserve">It was agreed </w:t>
            </w:r>
            <w:r>
              <w:rPr>
                <w:sz w:val="24"/>
                <w:szCs w:val="24"/>
              </w:rPr>
              <w:t>that:</w:t>
            </w:r>
          </w:p>
          <w:p w14:paraId="36C84DA3" w14:textId="77777777" w:rsidR="009D1948" w:rsidRDefault="009D1948" w:rsidP="00DF1797">
            <w:pPr>
              <w:jc w:val="both"/>
              <w:rPr>
                <w:sz w:val="24"/>
                <w:szCs w:val="24"/>
              </w:rPr>
            </w:pPr>
          </w:p>
          <w:p w14:paraId="0D6A8F2F" w14:textId="0869360D" w:rsidR="006A1E61" w:rsidRDefault="006A1E61" w:rsidP="006A1E61">
            <w:pPr>
              <w:numPr>
                <w:ilvl w:val="0"/>
                <w:numId w:val="19"/>
              </w:numPr>
              <w:ind w:left="460" w:hanging="425"/>
              <w:jc w:val="both"/>
              <w:rPr>
                <w:rFonts w:cs="Arial"/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</w:rPr>
              <w:t>n</w:t>
            </w:r>
            <w:r>
              <w:rPr>
                <w:rFonts w:cs="Arial"/>
                <w:sz w:val="24"/>
                <w:szCs w:val="24"/>
              </w:rPr>
              <w:t xml:space="preserve">ominations would be accepted by </w:t>
            </w:r>
            <w:r>
              <w:rPr>
                <w:rFonts w:cs="Arial"/>
                <w:sz w:val="24"/>
                <w:szCs w:val="24"/>
                <w:lang w:eastAsia="x-none"/>
              </w:rPr>
              <w:t xml:space="preserve">both </w:t>
            </w:r>
            <w:r w:rsidRPr="00521E11">
              <w:rPr>
                <w:rFonts w:cs="Arial"/>
                <w:sz w:val="24"/>
                <w:szCs w:val="24"/>
                <w:lang w:val="x-none" w:eastAsia="x-none"/>
              </w:rPr>
              <w:t>self and other nomination</w:t>
            </w:r>
            <w:r w:rsidR="00CC7FD9">
              <w:rPr>
                <w:rFonts w:cs="Arial"/>
                <w:sz w:val="24"/>
                <w:szCs w:val="24"/>
                <w:lang w:eastAsia="x-none"/>
              </w:rPr>
              <w:t>s</w:t>
            </w:r>
          </w:p>
          <w:p w14:paraId="4C03BF69" w14:textId="474B56B5" w:rsidR="006A1E61" w:rsidRPr="00406B8F" w:rsidRDefault="006A1E61" w:rsidP="006A1E61">
            <w:pPr>
              <w:numPr>
                <w:ilvl w:val="0"/>
                <w:numId w:val="19"/>
              </w:numPr>
              <w:ind w:left="460" w:hanging="425"/>
              <w:jc w:val="both"/>
              <w:rPr>
                <w:rFonts w:cs="Arial"/>
                <w:color w:val="000000" w:themeColor="text1"/>
                <w:sz w:val="24"/>
                <w:szCs w:val="24"/>
                <w:lang w:eastAsia="x-none"/>
              </w:rPr>
            </w:pPr>
            <w:r w:rsidRPr="00406B8F">
              <w:rPr>
                <w:rFonts w:cs="Arial"/>
                <w:color w:val="000000" w:themeColor="text1"/>
                <w:sz w:val="24"/>
                <w:szCs w:val="24"/>
              </w:rPr>
              <w:t>nominations would be received prior to and at the meeting</w:t>
            </w:r>
          </w:p>
          <w:p w14:paraId="46D307F8" w14:textId="304A2A42" w:rsidR="006A1E61" w:rsidRDefault="006A1E61" w:rsidP="006A1E61">
            <w:pPr>
              <w:numPr>
                <w:ilvl w:val="0"/>
                <w:numId w:val="19"/>
              </w:numPr>
              <w:ind w:left="460" w:hanging="425"/>
              <w:jc w:val="both"/>
              <w:rPr>
                <w:rFonts w:cs="Arial"/>
                <w:sz w:val="24"/>
                <w:szCs w:val="24"/>
                <w:lang w:eastAsia="x-none"/>
              </w:rPr>
            </w:pPr>
            <w:r w:rsidRPr="004D5ED0">
              <w:rPr>
                <w:rFonts w:cs="Arial"/>
                <w:sz w:val="24"/>
                <w:szCs w:val="24"/>
              </w:rPr>
              <w:t xml:space="preserve">voting would be by </w:t>
            </w:r>
            <w:r>
              <w:rPr>
                <w:rFonts w:cs="Arial"/>
                <w:sz w:val="24"/>
                <w:szCs w:val="24"/>
                <w:lang w:eastAsia="x-none"/>
              </w:rPr>
              <w:t>show</w:t>
            </w:r>
            <w:r w:rsidRPr="004D5ED0">
              <w:rPr>
                <w:rFonts w:cs="Arial"/>
                <w:sz w:val="24"/>
                <w:szCs w:val="24"/>
                <w:lang w:val="x-none" w:eastAsia="x-none"/>
              </w:rPr>
              <w:t xml:space="preserve"> of hands</w:t>
            </w:r>
          </w:p>
          <w:p w14:paraId="28E5935B" w14:textId="2843EAEA" w:rsidR="006A1E61" w:rsidRDefault="006A1E61" w:rsidP="006A1E61">
            <w:pPr>
              <w:numPr>
                <w:ilvl w:val="0"/>
                <w:numId w:val="19"/>
              </w:numPr>
              <w:ind w:left="460" w:hanging="425"/>
              <w:jc w:val="both"/>
              <w:rPr>
                <w:rFonts w:cs="Arial"/>
                <w:sz w:val="24"/>
                <w:szCs w:val="24"/>
                <w:lang w:eastAsia="x-none"/>
              </w:rPr>
            </w:pPr>
            <w:r>
              <w:rPr>
                <w:rFonts w:cs="Arial"/>
                <w:sz w:val="24"/>
                <w:szCs w:val="24"/>
              </w:rPr>
              <w:t>i</w:t>
            </w:r>
            <w:r w:rsidRPr="004D5ED0">
              <w:rPr>
                <w:rFonts w:cs="Arial"/>
                <w:sz w:val="24"/>
                <w:szCs w:val="24"/>
              </w:rPr>
              <w:t>n the event of a tie, a second vote would be held; if the outcome remained tied then lots would be drawn</w:t>
            </w:r>
          </w:p>
          <w:p w14:paraId="303DBE8E" w14:textId="77777777" w:rsidR="009D1948" w:rsidRPr="001632CD" w:rsidRDefault="006A1E61" w:rsidP="006A1E61">
            <w:pPr>
              <w:pStyle w:val="ListParagraph"/>
              <w:numPr>
                <w:ilvl w:val="0"/>
                <w:numId w:val="19"/>
              </w:numPr>
              <w:ind w:left="487" w:hanging="425"/>
              <w:contextualSpacing/>
              <w:jc w:val="both"/>
              <w:rPr>
                <w:rFonts w:cs="Arial"/>
                <w:b/>
                <w:bCs/>
                <w:sz w:val="24"/>
                <w:szCs w:val="24"/>
              </w:rPr>
            </w:pPr>
            <w:r w:rsidRPr="00346A05">
              <w:rPr>
                <w:rFonts w:cs="Arial"/>
                <w:sz w:val="24"/>
                <w:szCs w:val="24"/>
              </w:rPr>
              <w:t>in the event of</w:t>
            </w:r>
            <w:r w:rsidRPr="00346A05">
              <w:rPr>
                <w:rFonts w:cs="Arial"/>
                <w:b/>
                <w:sz w:val="24"/>
                <w:szCs w:val="24"/>
              </w:rPr>
              <w:t xml:space="preserve"> </w:t>
            </w:r>
            <w:r w:rsidRPr="00346A05">
              <w:rPr>
                <w:rFonts w:cs="Arial"/>
                <w:sz w:val="24"/>
                <w:szCs w:val="24"/>
              </w:rPr>
              <w:t>only one candidate being nominated for a</w:t>
            </w:r>
            <w:r>
              <w:rPr>
                <w:rFonts w:cs="Arial"/>
                <w:sz w:val="24"/>
                <w:szCs w:val="24"/>
              </w:rPr>
              <w:t xml:space="preserve"> position the candidate </w:t>
            </w:r>
            <w:r w:rsidRPr="00346A05">
              <w:rPr>
                <w:rFonts w:cs="Arial"/>
                <w:sz w:val="24"/>
                <w:szCs w:val="24"/>
              </w:rPr>
              <w:t>would not be asked to leave the room while a vote was held.</w:t>
            </w:r>
          </w:p>
          <w:p w14:paraId="6D66D50B" w14:textId="77777777" w:rsidR="001632CD" w:rsidRDefault="001632CD" w:rsidP="001632CD">
            <w:pPr>
              <w:contextualSpacing/>
              <w:jc w:val="both"/>
              <w:rPr>
                <w:rFonts w:cs="Arial"/>
                <w:sz w:val="24"/>
                <w:szCs w:val="24"/>
              </w:rPr>
            </w:pPr>
          </w:p>
          <w:p w14:paraId="34229411" w14:textId="02B4C192" w:rsidR="00D72EF0" w:rsidRPr="00D72EF0" w:rsidRDefault="00D72EF0" w:rsidP="001632CD">
            <w:pPr>
              <w:contextualSpacing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It was agreed th</w:t>
            </w:r>
            <w:r w:rsidR="007D1C20">
              <w:rPr>
                <w:rFonts w:cs="Arial"/>
                <w:sz w:val="24"/>
                <w:szCs w:val="24"/>
              </w:rPr>
              <w:t>ere would only</w:t>
            </w:r>
            <w:r w:rsidR="00E1018B">
              <w:rPr>
                <w:rFonts w:cs="Arial"/>
                <w:sz w:val="24"/>
                <w:szCs w:val="24"/>
              </w:rPr>
              <w:t xml:space="preserve"> be</w:t>
            </w:r>
            <w:r w:rsidR="007D1C20">
              <w:rPr>
                <w:rFonts w:cs="Arial"/>
                <w:sz w:val="24"/>
                <w:szCs w:val="24"/>
              </w:rPr>
              <w:t xml:space="preserve"> one</w:t>
            </w:r>
            <w:r w:rsidR="006E3991">
              <w:rPr>
                <w:rFonts w:cs="Arial"/>
                <w:sz w:val="24"/>
                <w:szCs w:val="24"/>
              </w:rPr>
              <w:t xml:space="preserve"> vice-chair</w:t>
            </w:r>
            <w:r w:rsidR="00D2632E">
              <w:rPr>
                <w:rFonts w:cs="Arial"/>
                <w:sz w:val="24"/>
                <w:szCs w:val="24"/>
              </w:rPr>
              <w:t xml:space="preserve"> of the governing body</w:t>
            </w:r>
            <w:r w:rsidR="006E3991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2D972CCA" w14:textId="77777777" w:rsidR="009D1948" w:rsidRPr="002C5A78" w:rsidRDefault="009D1948" w:rsidP="00DF179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F94116" w:rsidRPr="00290E8B" w14:paraId="6ABFC4D7" w14:textId="77777777" w:rsidTr="00E845E3">
        <w:tc>
          <w:tcPr>
            <w:tcW w:w="1241" w:type="dxa"/>
          </w:tcPr>
          <w:p w14:paraId="7C39F725" w14:textId="77777777" w:rsidR="00F94116" w:rsidRPr="00290E8B" w:rsidRDefault="00F94116" w:rsidP="00F94116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56CB5075" w14:textId="77777777" w:rsidR="00F94116" w:rsidRPr="00290E8B" w:rsidRDefault="00F94116" w:rsidP="00F94116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50DA88D2" w14:textId="77777777" w:rsidR="00F94116" w:rsidRPr="00290E8B" w:rsidRDefault="00F94116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F94116" w:rsidRPr="00290E8B" w14:paraId="7D03FC0B" w14:textId="77777777" w:rsidTr="00ED14D7">
        <w:tc>
          <w:tcPr>
            <w:tcW w:w="1241" w:type="dxa"/>
          </w:tcPr>
          <w:p w14:paraId="4A5A7CB3" w14:textId="6A1FE952" w:rsidR="00F94116" w:rsidRPr="00585616" w:rsidRDefault="00585616" w:rsidP="00585616">
            <w:pPr>
              <w:ind w:left="360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23.42</w:t>
            </w: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0C6EC5FB" w14:textId="03C121FD" w:rsidR="00F94116" w:rsidRPr="00290E8B" w:rsidRDefault="00BE00AA" w:rsidP="00F94116">
            <w:pPr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Governor Arrangements 2023/24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10ADF7B1" w14:textId="77777777" w:rsidR="00F94116" w:rsidRPr="00290E8B" w:rsidRDefault="00F94116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F94116" w:rsidRPr="00290E8B" w14:paraId="5DA33AD8" w14:textId="77777777" w:rsidTr="00ED14D7">
        <w:tc>
          <w:tcPr>
            <w:tcW w:w="1241" w:type="dxa"/>
          </w:tcPr>
          <w:p w14:paraId="1CE91B6C" w14:textId="77777777" w:rsidR="00F94116" w:rsidRPr="00290E8B" w:rsidRDefault="00F94116" w:rsidP="00F94116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35CDC797" w14:textId="77777777" w:rsidR="00F94116" w:rsidRPr="00290E8B" w:rsidRDefault="00F94116" w:rsidP="00F94116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326EBF07" w14:textId="77777777" w:rsidR="00F94116" w:rsidRPr="00290E8B" w:rsidRDefault="00F94116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B37755" w:rsidRPr="00B37755" w14:paraId="4C86701F" w14:textId="77777777" w:rsidTr="00ED14D7">
        <w:tc>
          <w:tcPr>
            <w:tcW w:w="1241" w:type="dxa"/>
          </w:tcPr>
          <w:p w14:paraId="5A155F5D" w14:textId="77777777" w:rsidR="00F94116" w:rsidRPr="00B37755" w:rsidRDefault="00F94116" w:rsidP="00F94116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00F84609" w14:textId="36D69A52" w:rsidR="00F94116" w:rsidRPr="00B37755" w:rsidRDefault="00BE00AA" w:rsidP="00F94116">
            <w:pPr>
              <w:pStyle w:val="ListParagraph"/>
              <w:numPr>
                <w:ilvl w:val="0"/>
                <w:numId w:val="20"/>
              </w:numPr>
              <w:ind w:left="345" w:hanging="345"/>
              <w:jc w:val="both"/>
              <w:rPr>
                <w:rFonts w:cs="Arial"/>
                <w:b/>
                <w:bCs/>
                <w:sz w:val="24"/>
                <w:szCs w:val="24"/>
                <w:lang w:val="en"/>
              </w:rPr>
            </w:pPr>
            <w:r w:rsidRPr="00B37755">
              <w:rPr>
                <w:rFonts w:cs="Arial"/>
                <w:b/>
                <w:bCs/>
                <w:sz w:val="24"/>
                <w:szCs w:val="24"/>
                <w:lang w:val="en"/>
              </w:rPr>
              <w:t>Review of Constitution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4FA3732D" w14:textId="77777777" w:rsidR="00F94116" w:rsidRPr="00B37755" w:rsidRDefault="00F94116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F94116" w:rsidRPr="00BE00AA" w14:paraId="7AEE6560" w14:textId="77777777" w:rsidTr="00ED14D7">
        <w:tc>
          <w:tcPr>
            <w:tcW w:w="1241" w:type="dxa"/>
          </w:tcPr>
          <w:p w14:paraId="5C883458" w14:textId="77777777" w:rsidR="00F94116" w:rsidRPr="00BE00AA" w:rsidRDefault="00F94116" w:rsidP="00F94116">
            <w:pPr>
              <w:ind w:left="567"/>
              <w:rPr>
                <w:rFonts w:cs="Arial"/>
                <w:b/>
                <w:color w:val="0070C0"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704D0110" w14:textId="77777777" w:rsidR="00F94116" w:rsidRPr="00BE00AA" w:rsidRDefault="00F94116" w:rsidP="00F94116">
            <w:pPr>
              <w:jc w:val="both"/>
              <w:rPr>
                <w:rFonts w:cs="Arial"/>
                <w:b/>
                <w:color w:val="0070C0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552EAEA2" w14:textId="77777777" w:rsidR="00F94116" w:rsidRPr="00BE00AA" w:rsidRDefault="00F94116" w:rsidP="00F94116">
            <w:pPr>
              <w:rPr>
                <w:rFonts w:cs="Arial"/>
                <w:b/>
                <w:color w:val="0070C0"/>
                <w:sz w:val="24"/>
                <w:szCs w:val="24"/>
              </w:rPr>
            </w:pPr>
          </w:p>
        </w:tc>
      </w:tr>
      <w:tr w:rsidR="00F94116" w:rsidRPr="00BE00AA" w14:paraId="181C044F" w14:textId="77777777" w:rsidTr="00ED14D7">
        <w:tc>
          <w:tcPr>
            <w:tcW w:w="1241" w:type="dxa"/>
          </w:tcPr>
          <w:p w14:paraId="26B3FCA0" w14:textId="77777777" w:rsidR="00F94116" w:rsidRPr="00BE00AA" w:rsidRDefault="00F94116" w:rsidP="00F94116">
            <w:pPr>
              <w:ind w:left="567"/>
              <w:rPr>
                <w:rFonts w:cs="Arial"/>
                <w:b/>
                <w:color w:val="0070C0"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61EF5D91" w14:textId="7522ADEB" w:rsidR="00BE00AA" w:rsidRPr="009F00B1" w:rsidRDefault="00BE00AA" w:rsidP="00756043">
            <w:pPr>
              <w:jc w:val="both"/>
              <w:rPr>
                <w:rFonts w:cs="Arial"/>
                <w:sz w:val="24"/>
                <w:szCs w:val="24"/>
                <w:lang w:val="en"/>
              </w:rPr>
            </w:pPr>
            <w:r w:rsidRPr="00B37755">
              <w:rPr>
                <w:rFonts w:cs="Arial"/>
                <w:sz w:val="24"/>
                <w:szCs w:val="24"/>
                <w:lang w:val="en"/>
              </w:rPr>
              <w:t xml:space="preserve">The governing body agreed </w:t>
            </w:r>
            <w:r w:rsidR="001A5C94" w:rsidRPr="00B37755">
              <w:rPr>
                <w:rFonts w:cs="Arial"/>
                <w:sz w:val="24"/>
                <w:szCs w:val="24"/>
                <w:lang w:val="en"/>
              </w:rPr>
              <w:t xml:space="preserve">to retain the current </w:t>
            </w:r>
            <w:r w:rsidRPr="00B37755">
              <w:rPr>
                <w:rFonts w:cs="Arial"/>
                <w:sz w:val="24"/>
                <w:szCs w:val="24"/>
                <w:lang w:val="en"/>
              </w:rPr>
              <w:t>constitution</w:t>
            </w:r>
            <w:r w:rsidR="00756043" w:rsidRPr="00B37755">
              <w:rPr>
                <w:rFonts w:cs="Arial"/>
                <w:sz w:val="24"/>
                <w:szCs w:val="24"/>
                <w:lang w:val="en"/>
              </w:rPr>
              <w:t>, without amendment</w:t>
            </w:r>
            <w:r w:rsidRPr="00B37755">
              <w:rPr>
                <w:rFonts w:cs="Arial"/>
                <w:sz w:val="24"/>
                <w:szCs w:val="24"/>
                <w:lang w:val="en"/>
              </w:rPr>
              <w:t xml:space="preserve">. 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36E55C8B" w14:textId="77777777" w:rsidR="00F94116" w:rsidRPr="00BE00AA" w:rsidRDefault="00F94116" w:rsidP="00F94116">
            <w:pPr>
              <w:rPr>
                <w:rFonts w:cs="Arial"/>
                <w:b/>
                <w:color w:val="0070C0"/>
                <w:sz w:val="24"/>
                <w:szCs w:val="24"/>
              </w:rPr>
            </w:pPr>
          </w:p>
        </w:tc>
      </w:tr>
      <w:tr w:rsidR="00F94116" w:rsidRPr="00BE00AA" w14:paraId="06E7126E" w14:textId="77777777" w:rsidTr="00ED14D7">
        <w:tc>
          <w:tcPr>
            <w:tcW w:w="1241" w:type="dxa"/>
          </w:tcPr>
          <w:p w14:paraId="05DE0CF1" w14:textId="77777777" w:rsidR="00F94116" w:rsidRPr="00BE00AA" w:rsidRDefault="00F94116" w:rsidP="00F94116">
            <w:pPr>
              <w:ind w:left="567"/>
              <w:rPr>
                <w:rFonts w:cs="Arial"/>
                <w:b/>
                <w:color w:val="0070C0"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32A31C8B" w14:textId="77777777" w:rsidR="00F94116" w:rsidRPr="00BE00AA" w:rsidRDefault="00F94116" w:rsidP="00F94116">
            <w:pPr>
              <w:jc w:val="both"/>
              <w:rPr>
                <w:rFonts w:cs="Arial"/>
                <w:b/>
                <w:color w:val="0070C0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368AD3AB" w14:textId="77777777" w:rsidR="00F94116" w:rsidRPr="00BE00AA" w:rsidRDefault="00F94116" w:rsidP="00F94116">
            <w:pPr>
              <w:rPr>
                <w:rFonts w:cs="Arial"/>
                <w:b/>
                <w:color w:val="0070C0"/>
                <w:sz w:val="24"/>
                <w:szCs w:val="24"/>
              </w:rPr>
            </w:pPr>
          </w:p>
        </w:tc>
      </w:tr>
      <w:tr w:rsidR="00F94116" w:rsidRPr="00290E8B" w14:paraId="6525FBF2" w14:textId="77777777" w:rsidTr="00ED14D7">
        <w:tc>
          <w:tcPr>
            <w:tcW w:w="1241" w:type="dxa"/>
          </w:tcPr>
          <w:p w14:paraId="69BAA820" w14:textId="77777777" w:rsidR="00F94116" w:rsidRPr="00290E8B" w:rsidRDefault="00F94116" w:rsidP="00F94116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38D0CD3C" w14:textId="666129A6" w:rsidR="00F94116" w:rsidRPr="00290E8B" w:rsidRDefault="001A5C94" w:rsidP="00F94116">
            <w:pPr>
              <w:pStyle w:val="ListParagraph"/>
              <w:numPr>
                <w:ilvl w:val="0"/>
                <w:numId w:val="20"/>
              </w:numPr>
              <w:ind w:left="345" w:hanging="283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Membership and Terms of Reference of Committees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3D5E4912" w14:textId="77777777" w:rsidR="00F94116" w:rsidRPr="00290E8B" w:rsidRDefault="00F94116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F94116" w:rsidRPr="00290E8B" w14:paraId="1258CA3B" w14:textId="77777777" w:rsidTr="00ED14D7">
        <w:tc>
          <w:tcPr>
            <w:tcW w:w="1241" w:type="dxa"/>
          </w:tcPr>
          <w:p w14:paraId="7D3F6CE5" w14:textId="77777777" w:rsidR="00F94116" w:rsidRPr="00290E8B" w:rsidRDefault="00F94116" w:rsidP="00F94116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0541824F" w14:textId="77777777" w:rsidR="00F94116" w:rsidRPr="00290E8B" w:rsidRDefault="00F94116" w:rsidP="00F94116">
            <w:pPr>
              <w:jc w:val="both"/>
              <w:rPr>
                <w:rFonts w:cs="Arial"/>
                <w:sz w:val="24"/>
                <w:szCs w:val="24"/>
                <w:lang w:val="en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3D30C094" w14:textId="77777777" w:rsidR="00F94116" w:rsidRPr="00290E8B" w:rsidRDefault="00F94116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F94116" w:rsidRPr="00290E8B" w14:paraId="03FC1329" w14:textId="77777777" w:rsidTr="00ED14D7">
        <w:tc>
          <w:tcPr>
            <w:tcW w:w="1241" w:type="dxa"/>
          </w:tcPr>
          <w:p w14:paraId="7352F274" w14:textId="77777777" w:rsidR="00F94116" w:rsidRPr="00290E8B" w:rsidRDefault="00F94116" w:rsidP="00F94116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502C2EBF" w14:textId="05BDEC90" w:rsidR="001A5C94" w:rsidRPr="00BA654D" w:rsidRDefault="001A5C94" w:rsidP="000F0001">
            <w:pPr>
              <w:jc w:val="both"/>
              <w:rPr>
                <w:rFonts w:cs="Arial"/>
                <w:sz w:val="24"/>
                <w:szCs w:val="24"/>
              </w:rPr>
            </w:pPr>
            <w:r w:rsidRPr="007F224C">
              <w:rPr>
                <w:rFonts w:cs="Arial"/>
                <w:sz w:val="24"/>
                <w:szCs w:val="24"/>
              </w:rPr>
              <w:t xml:space="preserve">The terms of reference and delegated powers of the </w:t>
            </w:r>
            <w:r>
              <w:rPr>
                <w:rFonts w:cs="Arial"/>
                <w:sz w:val="24"/>
                <w:szCs w:val="24"/>
              </w:rPr>
              <w:t>committee</w:t>
            </w:r>
            <w:r w:rsidRPr="007F224C">
              <w:rPr>
                <w:rFonts w:cs="Arial"/>
                <w:sz w:val="24"/>
                <w:szCs w:val="24"/>
              </w:rPr>
              <w:t>s would remain the same as in the previous year.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4A0A30B9" w14:textId="77777777" w:rsidR="00F94116" w:rsidRPr="00290E8B" w:rsidRDefault="00F94116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F94116" w:rsidRPr="00290E8B" w14:paraId="5EE17FD4" w14:textId="77777777" w:rsidTr="00ED14D7">
        <w:tc>
          <w:tcPr>
            <w:tcW w:w="1241" w:type="dxa"/>
          </w:tcPr>
          <w:p w14:paraId="7877B939" w14:textId="77777777" w:rsidR="00F94116" w:rsidRPr="00290E8B" w:rsidRDefault="00F94116" w:rsidP="00F94116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2409BBCA" w14:textId="77777777" w:rsidR="00F94116" w:rsidRPr="00290E8B" w:rsidRDefault="00F94116" w:rsidP="00F94116">
            <w:pPr>
              <w:jc w:val="both"/>
              <w:rPr>
                <w:rFonts w:cs="Arial"/>
                <w:sz w:val="24"/>
                <w:szCs w:val="24"/>
                <w:lang w:val="en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2476066E" w14:textId="77777777" w:rsidR="00F94116" w:rsidRPr="00290E8B" w:rsidRDefault="00F94116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F94116" w:rsidRPr="00290E8B" w14:paraId="0B4BCD82" w14:textId="77777777" w:rsidTr="00ED14D7">
        <w:tc>
          <w:tcPr>
            <w:tcW w:w="1241" w:type="dxa"/>
          </w:tcPr>
          <w:p w14:paraId="0BF1C801" w14:textId="77777777" w:rsidR="00F94116" w:rsidRPr="00290E8B" w:rsidRDefault="00F94116" w:rsidP="00F94116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559275A0" w14:textId="54F1EAC3" w:rsidR="00F94116" w:rsidRPr="00290E8B" w:rsidRDefault="001A5C94" w:rsidP="00F94116">
            <w:pPr>
              <w:pStyle w:val="ListParagraph"/>
              <w:numPr>
                <w:ilvl w:val="0"/>
                <w:numId w:val="20"/>
              </w:numPr>
              <w:ind w:left="345" w:hanging="283"/>
              <w:jc w:val="both"/>
              <w:rPr>
                <w:rFonts w:cs="Arial"/>
                <w:b/>
                <w:bCs/>
                <w:sz w:val="24"/>
                <w:szCs w:val="24"/>
                <w:lang w:val="en"/>
              </w:rPr>
            </w:pPr>
            <w:r>
              <w:rPr>
                <w:rFonts w:cs="Arial"/>
                <w:b/>
                <w:bCs/>
                <w:sz w:val="24"/>
                <w:szCs w:val="24"/>
                <w:lang w:val="en"/>
              </w:rPr>
              <w:t>Nominated Governor Reporting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6EB75BDB" w14:textId="77777777" w:rsidR="00F94116" w:rsidRPr="00290E8B" w:rsidRDefault="00F94116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F94116" w:rsidRPr="00290E8B" w14:paraId="01BB6D37" w14:textId="77777777" w:rsidTr="00ED14D7">
        <w:tc>
          <w:tcPr>
            <w:tcW w:w="1241" w:type="dxa"/>
          </w:tcPr>
          <w:p w14:paraId="7617ABE5" w14:textId="77777777" w:rsidR="00F94116" w:rsidRPr="00290E8B" w:rsidRDefault="00F94116" w:rsidP="00F94116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052A6ED3" w14:textId="77777777" w:rsidR="00F94116" w:rsidRPr="00290E8B" w:rsidRDefault="00F94116" w:rsidP="00F94116">
            <w:pPr>
              <w:jc w:val="both"/>
              <w:rPr>
                <w:rFonts w:cs="Arial"/>
                <w:sz w:val="24"/>
                <w:szCs w:val="24"/>
                <w:lang w:val="en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47EA473B" w14:textId="77777777" w:rsidR="00F94116" w:rsidRPr="00290E8B" w:rsidRDefault="00F94116" w:rsidP="00F94116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1A5C94" w:rsidRPr="00290E8B" w14:paraId="044E4CFB" w14:textId="77777777" w:rsidTr="00ED14D7">
        <w:tc>
          <w:tcPr>
            <w:tcW w:w="1241" w:type="dxa"/>
          </w:tcPr>
          <w:p w14:paraId="0E599519" w14:textId="77777777" w:rsidR="001A5C94" w:rsidRPr="00290E8B" w:rsidRDefault="001A5C94" w:rsidP="001A5C94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1DB9A9D1" w14:textId="588CF3D2" w:rsidR="001A5C94" w:rsidRPr="00211433" w:rsidRDefault="001A5C94" w:rsidP="001A5C94">
            <w:pPr>
              <w:jc w:val="both"/>
              <w:rPr>
                <w:rFonts w:cs="Arial"/>
                <w:sz w:val="24"/>
                <w:szCs w:val="24"/>
              </w:rPr>
            </w:pPr>
            <w:r w:rsidRPr="00662806">
              <w:rPr>
                <w:rFonts w:cs="Arial"/>
                <w:sz w:val="24"/>
                <w:szCs w:val="24"/>
              </w:rPr>
              <w:t>Nominated governor appointments as detailed at Appendix A w</w:t>
            </w:r>
            <w:r>
              <w:rPr>
                <w:rFonts w:cs="Arial"/>
                <w:sz w:val="24"/>
                <w:szCs w:val="24"/>
              </w:rPr>
              <w:t xml:space="preserve">ere </w:t>
            </w:r>
            <w:r w:rsidRPr="00662806">
              <w:rPr>
                <w:rFonts w:cs="Arial"/>
                <w:sz w:val="24"/>
                <w:szCs w:val="24"/>
              </w:rPr>
              <w:t>retained without amendment.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76B47736" w14:textId="77777777" w:rsidR="001A5C94" w:rsidRPr="00290E8B" w:rsidRDefault="001A5C94" w:rsidP="001A5C94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1A5C94" w:rsidRPr="00290E8B" w14:paraId="19231B91" w14:textId="77777777" w:rsidTr="00ED14D7">
        <w:tc>
          <w:tcPr>
            <w:tcW w:w="1241" w:type="dxa"/>
          </w:tcPr>
          <w:p w14:paraId="4AEBDE1F" w14:textId="77777777" w:rsidR="001A5C94" w:rsidRPr="00290E8B" w:rsidRDefault="001A5C94" w:rsidP="001A5C94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55B53A28" w14:textId="77777777" w:rsidR="001A5C94" w:rsidRPr="00290E8B" w:rsidRDefault="001A5C94" w:rsidP="001A5C94">
            <w:pPr>
              <w:jc w:val="both"/>
              <w:rPr>
                <w:rFonts w:cs="Arial"/>
                <w:sz w:val="24"/>
                <w:szCs w:val="24"/>
                <w:lang w:val="en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2484E3C7" w14:textId="77777777" w:rsidR="001A5C94" w:rsidRPr="00290E8B" w:rsidRDefault="001A5C94" w:rsidP="001A5C94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1A5C94" w:rsidRPr="00290E8B" w14:paraId="50F1B330" w14:textId="77777777" w:rsidTr="00ED14D7">
        <w:tc>
          <w:tcPr>
            <w:tcW w:w="1241" w:type="dxa"/>
          </w:tcPr>
          <w:p w14:paraId="72E54E15" w14:textId="77777777" w:rsidR="001A5C94" w:rsidRPr="00290E8B" w:rsidRDefault="001A5C94" w:rsidP="001A5C94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61F1759C" w14:textId="550C6A0D" w:rsidR="001A5C94" w:rsidRPr="00290E8B" w:rsidRDefault="001A5C94" w:rsidP="001A5C94">
            <w:pPr>
              <w:pStyle w:val="ListParagraph"/>
              <w:numPr>
                <w:ilvl w:val="0"/>
                <w:numId w:val="20"/>
              </w:numPr>
              <w:ind w:left="487" w:hanging="425"/>
              <w:jc w:val="both"/>
              <w:rPr>
                <w:rFonts w:cs="Arial"/>
                <w:b/>
                <w:bCs/>
                <w:sz w:val="24"/>
                <w:szCs w:val="24"/>
                <w:lang w:val="en"/>
              </w:rPr>
            </w:pPr>
            <w:r>
              <w:rPr>
                <w:rFonts w:cs="Arial"/>
                <w:b/>
                <w:bCs/>
                <w:sz w:val="24"/>
                <w:szCs w:val="24"/>
                <w:lang w:val="en"/>
              </w:rPr>
              <w:t>Appointment of a Clerk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0739D6CA" w14:textId="77777777" w:rsidR="001A5C94" w:rsidRPr="00290E8B" w:rsidRDefault="001A5C94" w:rsidP="001A5C94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1A5C94" w:rsidRPr="00290E8B" w14:paraId="1AF3E34E" w14:textId="77777777" w:rsidTr="00ED14D7">
        <w:tc>
          <w:tcPr>
            <w:tcW w:w="1241" w:type="dxa"/>
          </w:tcPr>
          <w:p w14:paraId="63740DEE" w14:textId="77777777" w:rsidR="001A5C94" w:rsidRPr="00290E8B" w:rsidRDefault="001A5C94" w:rsidP="001A5C94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764746F6" w14:textId="77777777" w:rsidR="001A5C94" w:rsidRPr="00290E8B" w:rsidRDefault="001A5C94" w:rsidP="001A5C94">
            <w:pPr>
              <w:jc w:val="both"/>
              <w:rPr>
                <w:rFonts w:cs="Arial"/>
                <w:sz w:val="24"/>
                <w:szCs w:val="24"/>
                <w:lang w:val="en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277A53F7" w14:textId="77777777" w:rsidR="001A5C94" w:rsidRPr="00290E8B" w:rsidRDefault="001A5C94" w:rsidP="001A5C94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1A5C94" w:rsidRPr="00290E8B" w14:paraId="5BAD400F" w14:textId="77777777" w:rsidTr="00ED14D7">
        <w:tc>
          <w:tcPr>
            <w:tcW w:w="1241" w:type="dxa"/>
          </w:tcPr>
          <w:p w14:paraId="1963E022" w14:textId="77777777" w:rsidR="001A5C94" w:rsidRPr="00290E8B" w:rsidRDefault="001A5C94" w:rsidP="001A5C94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7177B803" w14:textId="77777777" w:rsidR="001A5C94" w:rsidRDefault="001A5C94" w:rsidP="001A5C94">
            <w:pPr>
              <w:tabs>
                <w:tab w:val="left" w:pos="1035"/>
              </w:tabs>
              <w:jc w:val="both"/>
              <w:rPr>
                <w:rFonts w:cs="Arial"/>
                <w:sz w:val="24"/>
                <w:szCs w:val="24"/>
              </w:rPr>
            </w:pPr>
            <w:r w:rsidRPr="00662806">
              <w:rPr>
                <w:rFonts w:cs="Arial"/>
                <w:sz w:val="24"/>
                <w:szCs w:val="24"/>
              </w:rPr>
              <w:t xml:space="preserve">The governing body reviewed the </w:t>
            </w:r>
            <w:r>
              <w:rPr>
                <w:rFonts w:cs="Arial"/>
                <w:sz w:val="24"/>
                <w:szCs w:val="24"/>
              </w:rPr>
              <w:t xml:space="preserve">requirement to </w:t>
            </w:r>
            <w:r w:rsidRPr="00662806">
              <w:rPr>
                <w:rFonts w:cs="Arial"/>
                <w:sz w:val="24"/>
                <w:szCs w:val="24"/>
              </w:rPr>
              <w:t>appoint a clerk to each</w:t>
            </w:r>
            <w:r>
              <w:rPr>
                <w:rFonts w:cs="Arial"/>
                <w:sz w:val="24"/>
                <w:szCs w:val="24"/>
              </w:rPr>
              <w:t xml:space="preserve"> working</w:t>
            </w:r>
            <w:r w:rsidRPr="00662806">
              <w:rPr>
                <w:rFonts w:cs="Arial"/>
                <w:sz w:val="24"/>
                <w:szCs w:val="24"/>
              </w:rPr>
              <w:t xml:space="preserve"> committee</w:t>
            </w:r>
            <w:r>
              <w:rPr>
                <w:rFonts w:cs="Arial"/>
                <w:sz w:val="24"/>
                <w:szCs w:val="24"/>
              </w:rPr>
              <w:t xml:space="preserve">, including the Pay Committee. </w:t>
            </w:r>
          </w:p>
          <w:p w14:paraId="2CBC9269" w14:textId="77777777" w:rsidR="00211433" w:rsidRDefault="00211433" w:rsidP="001A5C94">
            <w:pPr>
              <w:tabs>
                <w:tab w:val="left" w:pos="1035"/>
              </w:tabs>
              <w:jc w:val="both"/>
              <w:rPr>
                <w:rFonts w:cs="Arial"/>
                <w:sz w:val="24"/>
                <w:szCs w:val="24"/>
              </w:rPr>
            </w:pPr>
          </w:p>
          <w:p w14:paraId="279A460E" w14:textId="03BCFF58" w:rsidR="00211433" w:rsidRPr="00290E8B" w:rsidRDefault="00211433" w:rsidP="001A5C94">
            <w:pPr>
              <w:tabs>
                <w:tab w:val="left" w:pos="1035"/>
              </w:tabs>
              <w:jc w:val="both"/>
              <w:rPr>
                <w:rFonts w:cs="Arial"/>
                <w:sz w:val="24"/>
                <w:szCs w:val="24"/>
                <w:lang w:val="en"/>
              </w:rPr>
            </w:pPr>
            <w:r>
              <w:rPr>
                <w:rFonts w:cs="Arial"/>
                <w:sz w:val="24"/>
                <w:szCs w:val="24"/>
              </w:rPr>
              <w:t>In response to a governor query</w:t>
            </w:r>
            <w:r w:rsidR="00467735">
              <w:rPr>
                <w:rFonts w:cs="Arial"/>
                <w:sz w:val="24"/>
                <w:szCs w:val="24"/>
              </w:rPr>
              <w:t xml:space="preserve"> the clerk </w:t>
            </w:r>
            <w:r w:rsidR="003C33AC">
              <w:rPr>
                <w:rFonts w:cs="Arial"/>
                <w:sz w:val="24"/>
                <w:szCs w:val="24"/>
              </w:rPr>
              <w:t>agreed to enquire about a member of staff clerking the pay committee meeting to ensure there was no conflict of interest.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03C79620" w14:textId="77777777" w:rsidR="001A5C94" w:rsidRDefault="001A5C94" w:rsidP="001A5C94">
            <w:pPr>
              <w:rPr>
                <w:rFonts w:cs="Arial"/>
                <w:b/>
                <w:sz w:val="24"/>
                <w:szCs w:val="24"/>
              </w:rPr>
            </w:pPr>
          </w:p>
          <w:p w14:paraId="43D86A34" w14:textId="77777777" w:rsidR="003C33AC" w:rsidRDefault="003C33AC" w:rsidP="001A5C94">
            <w:pPr>
              <w:rPr>
                <w:rFonts w:cs="Arial"/>
                <w:b/>
                <w:sz w:val="24"/>
                <w:szCs w:val="24"/>
              </w:rPr>
            </w:pPr>
          </w:p>
          <w:p w14:paraId="254A0D4B" w14:textId="77777777" w:rsidR="003C33AC" w:rsidRDefault="003C33AC" w:rsidP="001A5C94">
            <w:pPr>
              <w:rPr>
                <w:rFonts w:cs="Arial"/>
                <w:b/>
                <w:sz w:val="24"/>
                <w:szCs w:val="24"/>
              </w:rPr>
            </w:pPr>
          </w:p>
          <w:p w14:paraId="2AC6FB60" w14:textId="77777777" w:rsidR="003C33AC" w:rsidRDefault="003C33AC" w:rsidP="001A5C94">
            <w:pPr>
              <w:rPr>
                <w:rFonts w:cs="Arial"/>
                <w:b/>
                <w:sz w:val="24"/>
                <w:szCs w:val="24"/>
              </w:rPr>
            </w:pPr>
          </w:p>
          <w:p w14:paraId="647E486C" w14:textId="0D712F9A" w:rsidR="003C33AC" w:rsidRPr="00290E8B" w:rsidRDefault="003C33AC" w:rsidP="001A5C94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Clerk</w:t>
            </w:r>
          </w:p>
        </w:tc>
      </w:tr>
      <w:tr w:rsidR="001A5C94" w:rsidRPr="002C5A78" w14:paraId="37A95317" w14:textId="77777777" w:rsidTr="00E845E3">
        <w:tc>
          <w:tcPr>
            <w:tcW w:w="1241" w:type="dxa"/>
          </w:tcPr>
          <w:p w14:paraId="3DA7E2E7" w14:textId="77777777" w:rsidR="001A5C94" w:rsidRPr="002C5A78" w:rsidRDefault="001A5C94" w:rsidP="001A5C94">
            <w:pPr>
              <w:ind w:left="862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6CB880BF" w14:textId="77777777" w:rsidR="001A5C94" w:rsidRPr="00DA003C" w:rsidRDefault="001A5C94" w:rsidP="001A5C94">
            <w:pPr>
              <w:tabs>
                <w:tab w:val="left" w:pos="550"/>
              </w:tabs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7D300E81" w14:textId="77777777" w:rsidR="001A5C94" w:rsidRPr="002C5A78" w:rsidRDefault="001A5C94" w:rsidP="001A5C94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1A5C94" w:rsidRPr="002C5A78" w14:paraId="64458E0A" w14:textId="77777777" w:rsidTr="00A50CFA">
        <w:tc>
          <w:tcPr>
            <w:tcW w:w="1241" w:type="dxa"/>
          </w:tcPr>
          <w:p w14:paraId="7EC467BC" w14:textId="11D3C93F" w:rsidR="001A5C94" w:rsidRPr="00585616" w:rsidRDefault="00585616" w:rsidP="00585616">
            <w:pPr>
              <w:ind w:left="360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23.43</w:t>
            </w: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4FCCA283" w14:textId="77777777" w:rsidR="001A5C94" w:rsidRPr="00417849" w:rsidRDefault="001A5C94" w:rsidP="001A5C94">
            <w:pPr>
              <w:tabs>
                <w:tab w:val="left" w:pos="550"/>
              </w:tabs>
              <w:jc w:val="both"/>
              <w:rPr>
                <w:rFonts w:cs="Arial"/>
                <w:sz w:val="24"/>
                <w:szCs w:val="24"/>
              </w:rPr>
            </w:pPr>
            <w:r w:rsidRPr="00417849">
              <w:rPr>
                <w:rFonts w:ascii="Arial Bold" w:hAnsi="Arial Bold" w:cs="Arial"/>
                <w:b/>
                <w:sz w:val="24"/>
                <w:szCs w:val="24"/>
              </w:rPr>
              <w:t>Information, updates and items for further discussion as appropriate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7883684F" w14:textId="77777777" w:rsidR="001A5C94" w:rsidRPr="002C5A78" w:rsidRDefault="001A5C94" w:rsidP="001A5C94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1A5C94" w:rsidRPr="002C5A78" w14:paraId="2BB550AC" w14:textId="77777777" w:rsidTr="00A50CFA">
        <w:tc>
          <w:tcPr>
            <w:tcW w:w="1241" w:type="dxa"/>
          </w:tcPr>
          <w:p w14:paraId="5B6712D6" w14:textId="77777777" w:rsidR="001A5C94" w:rsidRPr="002C5A78" w:rsidRDefault="001A5C94" w:rsidP="001A5C94">
            <w:pPr>
              <w:ind w:left="862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1C4A8997" w14:textId="77777777" w:rsidR="001A5C94" w:rsidRPr="007C71E8" w:rsidRDefault="001A5C94" w:rsidP="001A5C94">
            <w:pPr>
              <w:tabs>
                <w:tab w:val="left" w:pos="550"/>
              </w:tabs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728D2445" w14:textId="77777777" w:rsidR="001A5C94" w:rsidRPr="002C5A78" w:rsidRDefault="001A5C94" w:rsidP="001A5C94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1A5C94" w:rsidRPr="002C5A78" w14:paraId="1FAEFD0A" w14:textId="77777777" w:rsidTr="00A50CFA">
        <w:tc>
          <w:tcPr>
            <w:tcW w:w="1241" w:type="dxa"/>
          </w:tcPr>
          <w:p w14:paraId="65E495A6" w14:textId="77777777" w:rsidR="001A5C94" w:rsidRPr="002C5A78" w:rsidRDefault="001A5C94" w:rsidP="001A5C94">
            <w:pPr>
              <w:ind w:left="862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0D4DDFDE" w14:textId="77777777" w:rsidR="001A5C94" w:rsidRPr="007C71E8" w:rsidRDefault="001A5C94" w:rsidP="001A5C94">
            <w:pPr>
              <w:tabs>
                <w:tab w:val="left" w:pos="550"/>
              </w:tabs>
              <w:jc w:val="both"/>
              <w:rPr>
                <w:rFonts w:cs="Arial"/>
                <w:sz w:val="24"/>
                <w:szCs w:val="24"/>
              </w:rPr>
            </w:pPr>
            <w:r w:rsidRPr="00DA003C">
              <w:rPr>
                <w:rFonts w:cs="Arial"/>
                <w:sz w:val="24"/>
                <w:szCs w:val="24"/>
              </w:rPr>
              <w:t>The governing body noted</w:t>
            </w:r>
            <w:r w:rsidRPr="00BE0C3E">
              <w:rPr>
                <w:rFonts w:cs="Arial"/>
                <w:sz w:val="24"/>
                <w:szCs w:val="24"/>
              </w:rPr>
              <w:t xml:space="preserve"> the guidance and additional information in relation to</w:t>
            </w:r>
            <w:r>
              <w:rPr>
                <w:rFonts w:cs="Arial"/>
                <w:sz w:val="24"/>
                <w:szCs w:val="24"/>
              </w:rPr>
              <w:t>: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7F9203F6" w14:textId="77777777" w:rsidR="001A5C94" w:rsidRPr="002C5A78" w:rsidRDefault="001A5C94" w:rsidP="001A5C94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1A5C94" w:rsidRPr="002C5A78" w14:paraId="5ACFC897" w14:textId="77777777" w:rsidTr="00A50CFA">
        <w:tc>
          <w:tcPr>
            <w:tcW w:w="1241" w:type="dxa"/>
          </w:tcPr>
          <w:p w14:paraId="172E281A" w14:textId="77777777" w:rsidR="001A5C94" w:rsidRPr="002C5A78" w:rsidRDefault="001A5C94" w:rsidP="001A5C94">
            <w:pPr>
              <w:ind w:left="862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60C51B26" w14:textId="77777777" w:rsidR="001A5C94" w:rsidRPr="007C71E8" w:rsidRDefault="001A5C94" w:rsidP="001A5C94">
            <w:pPr>
              <w:tabs>
                <w:tab w:val="left" w:pos="550"/>
              </w:tabs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04AF795E" w14:textId="77777777" w:rsidR="001A5C94" w:rsidRPr="002C5A78" w:rsidRDefault="001A5C94" w:rsidP="001A5C94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1A5C94" w:rsidRPr="000303AF" w14:paraId="2A1A8578" w14:textId="77777777" w:rsidTr="00723FB7">
        <w:tc>
          <w:tcPr>
            <w:tcW w:w="1241" w:type="dxa"/>
          </w:tcPr>
          <w:p w14:paraId="704F2098" w14:textId="77777777" w:rsidR="001A5C94" w:rsidRPr="000303AF" w:rsidRDefault="001A5C94" w:rsidP="001A5C94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26A25BF5" w14:textId="77777777" w:rsidR="001A5C94" w:rsidRPr="000303AF" w:rsidRDefault="001A5C94" w:rsidP="001A5C94">
            <w:pPr>
              <w:numPr>
                <w:ilvl w:val="0"/>
                <w:numId w:val="8"/>
              </w:numPr>
              <w:tabs>
                <w:tab w:val="left" w:pos="550"/>
              </w:tabs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6946" w:type="dxa"/>
            <w:gridSpan w:val="2"/>
            <w:tcBorders>
              <w:right w:val="single" w:sz="4" w:space="0" w:color="auto"/>
            </w:tcBorders>
          </w:tcPr>
          <w:p w14:paraId="3DAE9FD8" w14:textId="57B7F0D6" w:rsidR="001A5C94" w:rsidRPr="000303AF" w:rsidRDefault="008D53DA" w:rsidP="001A5C94">
            <w:pPr>
              <w:tabs>
                <w:tab w:val="left" w:pos="550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Governor Vacancies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6F36F323" w14:textId="77777777" w:rsidR="001A5C94" w:rsidRPr="000303AF" w:rsidRDefault="001A5C94" w:rsidP="001A5C94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1A5C94" w:rsidRPr="000303AF" w14:paraId="5737C97E" w14:textId="77777777" w:rsidTr="00723FB7">
        <w:tc>
          <w:tcPr>
            <w:tcW w:w="1241" w:type="dxa"/>
          </w:tcPr>
          <w:p w14:paraId="567F1AE5" w14:textId="77777777" w:rsidR="001A5C94" w:rsidRPr="000303AF" w:rsidRDefault="001A5C94" w:rsidP="001A5C94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653795E9" w14:textId="77777777" w:rsidR="001A5C94" w:rsidRPr="000303AF" w:rsidRDefault="001A5C94" w:rsidP="001A5C94">
            <w:pPr>
              <w:numPr>
                <w:ilvl w:val="0"/>
                <w:numId w:val="8"/>
              </w:numPr>
              <w:tabs>
                <w:tab w:val="left" w:pos="550"/>
              </w:tabs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6946" w:type="dxa"/>
            <w:gridSpan w:val="2"/>
            <w:tcBorders>
              <w:right w:val="single" w:sz="4" w:space="0" w:color="auto"/>
            </w:tcBorders>
          </w:tcPr>
          <w:p w14:paraId="207EF9DE" w14:textId="0EFDA109" w:rsidR="001A5C94" w:rsidRPr="000303AF" w:rsidRDefault="008D53DA" w:rsidP="001A5C94">
            <w:pPr>
              <w:tabs>
                <w:tab w:val="left" w:pos="550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In-Year School Admissions in Lancashire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4244748B" w14:textId="77777777" w:rsidR="001A5C94" w:rsidRPr="000303AF" w:rsidRDefault="001A5C94" w:rsidP="001A5C94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1A5C94" w:rsidRPr="000303AF" w14:paraId="07D1FFAA" w14:textId="77777777" w:rsidTr="00723FB7">
        <w:tc>
          <w:tcPr>
            <w:tcW w:w="1241" w:type="dxa"/>
          </w:tcPr>
          <w:p w14:paraId="1239CE2D" w14:textId="77777777" w:rsidR="001A5C94" w:rsidRPr="000303AF" w:rsidRDefault="001A5C94" w:rsidP="001A5C94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4EA7614C" w14:textId="77777777" w:rsidR="001A5C94" w:rsidRPr="000303AF" w:rsidRDefault="001A5C94" w:rsidP="001A5C94">
            <w:pPr>
              <w:numPr>
                <w:ilvl w:val="0"/>
                <w:numId w:val="8"/>
              </w:numPr>
              <w:tabs>
                <w:tab w:val="left" w:pos="550"/>
              </w:tabs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6946" w:type="dxa"/>
            <w:gridSpan w:val="2"/>
            <w:tcBorders>
              <w:right w:val="single" w:sz="4" w:space="0" w:color="auto"/>
            </w:tcBorders>
          </w:tcPr>
          <w:p w14:paraId="064C8F5B" w14:textId="7C72CBD0" w:rsidR="001A5C94" w:rsidRPr="000303AF" w:rsidRDefault="008D53DA" w:rsidP="001A5C94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School Admissions 2025/26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42245B5E" w14:textId="77777777" w:rsidR="001A5C94" w:rsidRPr="000303AF" w:rsidRDefault="001A5C94" w:rsidP="001A5C94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8D53DA" w:rsidRPr="000303AF" w14:paraId="620D2595" w14:textId="77777777" w:rsidTr="00DF1797">
        <w:tc>
          <w:tcPr>
            <w:tcW w:w="1241" w:type="dxa"/>
          </w:tcPr>
          <w:p w14:paraId="4988AFAC" w14:textId="77777777" w:rsidR="008D53DA" w:rsidRPr="000303AF" w:rsidRDefault="008D53DA" w:rsidP="00DF1797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1BC83068" w14:textId="77777777" w:rsidR="008D53DA" w:rsidRPr="000303AF" w:rsidRDefault="008D53DA" w:rsidP="00DF1797">
            <w:pPr>
              <w:numPr>
                <w:ilvl w:val="0"/>
                <w:numId w:val="8"/>
              </w:numPr>
              <w:tabs>
                <w:tab w:val="left" w:pos="550"/>
              </w:tabs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6946" w:type="dxa"/>
            <w:gridSpan w:val="2"/>
            <w:tcBorders>
              <w:right w:val="single" w:sz="4" w:space="0" w:color="auto"/>
            </w:tcBorders>
          </w:tcPr>
          <w:p w14:paraId="69F5B954" w14:textId="1F5C5638" w:rsidR="008D53DA" w:rsidRPr="000303AF" w:rsidRDefault="008D53DA" w:rsidP="00DF1797">
            <w:pPr>
              <w:tabs>
                <w:tab w:val="left" w:pos="550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Health and safety of Pupils on Educational Off-Site Visits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12D3CA86" w14:textId="77777777" w:rsidR="008D53DA" w:rsidRPr="000303AF" w:rsidRDefault="008D53DA" w:rsidP="00DF179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8D53DA" w:rsidRPr="000303AF" w14:paraId="5D564A9D" w14:textId="77777777" w:rsidTr="00DF1797">
        <w:tc>
          <w:tcPr>
            <w:tcW w:w="1241" w:type="dxa"/>
          </w:tcPr>
          <w:p w14:paraId="2D67BA18" w14:textId="77777777" w:rsidR="008D53DA" w:rsidRPr="000303AF" w:rsidRDefault="008D53DA" w:rsidP="00DF1797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7F5AF2F2" w14:textId="77777777" w:rsidR="008D53DA" w:rsidRPr="000303AF" w:rsidRDefault="008D53DA" w:rsidP="00DF1797">
            <w:pPr>
              <w:numPr>
                <w:ilvl w:val="0"/>
                <w:numId w:val="8"/>
              </w:numPr>
              <w:tabs>
                <w:tab w:val="left" w:pos="550"/>
              </w:tabs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6946" w:type="dxa"/>
            <w:gridSpan w:val="2"/>
            <w:tcBorders>
              <w:right w:val="single" w:sz="4" w:space="0" w:color="auto"/>
            </w:tcBorders>
          </w:tcPr>
          <w:p w14:paraId="5F273203" w14:textId="6073E205" w:rsidR="008D53DA" w:rsidRPr="000303AF" w:rsidRDefault="008D53DA" w:rsidP="00DF1797">
            <w:pPr>
              <w:tabs>
                <w:tab w:val="left" w:pos="550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Academisation 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7DB67FEB" w14:textId="77777777" w:rsidR="008D53DA" w:rsidRPr="000303AF" w:rsidRDefault="008D53DA" w:rsidP="00DF179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1A5C94" w:rsidRPr="000303AF" w14:paraId="6A952B62" w14:textId="77777777" w:rsidTr="00723FB7">
        <w:tc>
          <w:tcPr>
            <w:tcW w:w="1241" w:type="dxa"/>
          </w:tcPr>
          <w:p w14:paraId="1E49E06C" w14:textId="77777777" w:rsidR="001A5C94" w:rsidRPr="000303AF" w:rsidRDefault="001A5C94" w:rsidP="001A5C94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1333438A" w14:textId="77777777" w:rsidR="001A5C94" w:rsidRPr="000303AF" w:rsidRDefault="001A5C94" w:rsidP="001A5C94">
            <w:pPr>
              <w:numPr>
                <w:ilvl w:val="0"/>
                <w:numId w:val="8"/>
              </w:numPr>
              <w:tabs>
                <w:tab w:val="left" w:pos="550"/>
              </w:tabs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6946" w:type="dxa"/>
            <w:gridSpan w:val="2"/>
            <w:tcBorders>
              <w:right w:val="single" w:sz="4" w:space="0" w:color="auto"/>
            </w:tcBorders>
          </w:tcPr>
          <w:p w14:paraId="30B2B05E" w14:textId="09191003" w:rsidR="001A5C94" w:rsidRPr="000303AF" w:rsidRDefault="008D53DA" w:rsidP="001A5C94">
            <w:pPr>
              <w:tabs>
                <w:tab w:val="left" w:pos="550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LASGB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5224D892" w14:textId="77777777" w:rsidR="001A5C94" w:rsidRPr="000303AF" w:rsidRDefault="001A5C94" w:rsidP="001A5C94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414125" w:rsidRPr="002C5A78" w14:paraId="7D7EB2A5" w14:textId="77777777" w:rsidTr="00DF1797">
        <w:tc>
          <w:tcPr>
            <w:tcW w:w="1241" w:type="dxa"/>
          </w:tcPr>
          <w:p w14:paraId="02DB0EDB" w14:textId="77777777" w:rsidR="00414125" w:rsidRPr="002C5A78" w:rsidRDefault="00414125" w:rsidP="00DF1797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28D59C9C" w14:textId="77777777" w:rsidR="00414125" w:rsidRPr="002C5A78" w:rsidRDefault="00414125" w:rsidP="00DF1797">
            <w:pPr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25E5D73B" w14:textId="77777777" w:rsidR="00414125" w:rsidRPr="002C5A78" w:rsidRDefault="00414125" w:rsidP="00DF179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1A5C94" w:rsidRPr="002C5A78" w14:paraId="12C6D24B" w14:textId="77777777" w:rsidTr="00A50CFA">
        <w:trPr>
          <w:trHeight w:val="141"/>
        </w:trPr>
        <w:tc>
          <w:tcPr>
            <w:tcW w:w="1241" w:type="dxa"/>
          </w:tcPr>
          <w:p w14:paraId="771E726B" w14:textId="46FECF51" w:rsidR="001A5C94" w:rsidRPr="00585616" w:rsidRDefault="00585616" w:rsidP="00585616">
            <w:pPr>
              <w:ind w:left="360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23.44</w:t>
            </w: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66187ADD" w14:textId="77777777" w:rsidR="001A5C94" w:rsidRPr="002C5A78" w:rsidRDefault="001A5C94" w:rsidP="001A5C94">
            <w:pPr>
              <w:jc w:val="both"/>
              <w:rPr>
                <w:rFonts w:cs="Arial"/>
                <w:sz w:val="24"/>
                <w:szCs w:val="24"/>
              </w:rPr>
            </w:pPr>
            <w:r w:rsidRPr="002C5A78">
              <w:rPr>
                <w:rFonts w:cs="Arial"/>
                <w:b/>
                <w:sz w:val="24"/>
                <w:szCs w:val="24"/>
              </w:rPr>
              <w:t>Confidentiality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542E6433" w14:textId="77777777" w:rsidR="001A5C94" w:rsidRPr="002C5A78" w:rsidRDefault="001A5C94" w:rsidP="001A5C94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1A5C94" w:rsidRPr="002C5A78" w14:paraId="37690812" w14:textId="77777777" w:rsidTr="00A50CFA">
        <w:trPr>
          <w:trHeight w:val="141"/>
        </w:trPr>
        <w:tc>
          <w:tcPr>
            <w:tcW w:w="1241" w:type="dxa"/>
          </w:tcPr>
          <w:p w14:paraId="707E51F2" w14:textId="77777777" w:rsidR="001A5C94" w:rsidRPr="002C5A78" w:rsidRDefault="001A5C94" w:rsidP="001A5C94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391AB4CA" w14:textId="77777777" w:rsidR="001A5C94" w:rsidRPr="002C5A78" w:rsidRDefault="001A5C94" w:rsidP="001A5C94">
            <w:pPr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5096773C" w14:textId="77777777" w:rsidR="001A5C94" w:rsidRPr="002C5A78" w:rsidRDefault="001A5C94" w:rsidP="001A5C94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1A5C94" w:rsidRPr="002C5A78" w14:paraId="6C5E1646" w14:textId="77777777" w:rsidTr="00A50CFA">
        <w:tc>
          <w:tcPr>
            <w:tcW w:w="1241" w:type="dxa"/>
          </w:tcPr>
          <w:p w14:paraId="53677B1F" w14:textId="77777777" w:rsidR="001A5C94" w:rsidRPr="002C5A78" w:rsidRDefault="001A5C94" w:rsidP="001A5C94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43EB3345" w14:textId="77777777" w:rsidR="001A5C94" w:rsidRPr="00417849" w:rsidRDefault="001A5C94" w:rsidP="001A5C94">
            <w:pPr>
              <w:jc w:val="both"/>
              <w:rPr>
                <w:rFonts w:cs="Arial"/>
                <w:sz w:val="24"/>
                <w:szCs w:val="24"/>
              </w:rPr>
            </w:pPr>
            <w:r w:rsidRPr="00417849">
              <w:rPr>
                <w:rFonts w:cs="Arial"/>
                <w:sz w:val="24"/>
                <w:szCs w:val="24"/>
              </w:rPr>
              <w:t xml:space="preserve">Governors </w:t>
            </w:r>
            <w:r>
              <w:rPr>
                <w:rFonts w:cs="Arial"/>
                <w:sz w:val="24"/>
                <w:szCs w:val="24"/>
              </w:rPr>
              <w:t>were reminded</w:t>
            </w:r>
            <w:r w:rsidRPr="00417849">
              <w:rPr>
                <w:rFonts w:cs="Arial"/>
                <w:sz w:val="24"/>
                <w:szCs w:val="24"/>
              </w:rPr>
              <w:t xml:space="preserve"> that all matters discussed at governing body meetings were </w:t>
            </w:r>
            <w:r>
              <w:rPr>
                <w:rFonts w:cs="Arial"/>
                <w:sz w:val="24"/>
                <w:szCs w:val="24"/>
              </w:rPr>
              <w:t>not for general discussion outside the meeting.</w:t>
            </w:r>
            <w:r w:rsidRPr="00417849">
              <w:rPr>
                <w:rFonts w:cs="Arial"/>
                <w:sz w:val="24"/>
                <w:szCs w:val="24"/>
              </w:rPr>
              <w:t xml:space="preserve"> </w:t>
            </w:r>
          </w:p>
          <w:p w14:paraId="311AC432" w14:textId="77777777" w:rsidR="001A5C94" w:rsidRDefault="001A5C94" w:rsidP="001A5C94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  <w:p w14:paraId="6AE57BBE" w14:textId="77777777" w:rsidR="001A5C94" w:rsidRDefault="001A5C94" w:rsidP="001A5C94">
            <w:pPr>
              <w:jc w:val="both"/>
              <w:rPr>
                <w:rFonts w:cs="Arial"/>
                <w:sz w:val="24"/>
                <w:szCs w:val="24"/>
              </w:rPr>
            </w:pPr>
            <w:r w:rsidRPr="00725CE8">
              <w:rPr>
                <w:rFonts w:cs="Arial"/>
                <w:sz w:val="24"/>
                <w:szCs w:val="24"/>
              </w:rPr>
              <w:t>The governing body considered whether</w:t>
            </w:r>
            <w:r w:rsidRPr="006418DD">
              <w:rPr>
                <w:rFonts w:cs="Arial"/>
                <w:sz w:val="24"/>
                <w:szCs w:val="24"/>
              </w:rPr>
              <w:t xml:space="preserve"> any items </w:t>
            </w:r>
            <w:r>
              <w:rPr>
                <w:rFonts w:cs="Arial"/>
                <w:sz w:val="24"/>
                <w:szCs w:val="24"/>
              </w:rPr>
              <w:t>discussed</w:t>
            </w:r>
            <w:r w:rsidRPr="006418DD">
              <w:rPr>
                <w:rFonts w:cs="Arial"/>
                <w:sz w:val="24"/>
                <w:szCs w:val="24"/>
              </w:rPr>
              <w:t xml:space="preserve"> </w:t>
            </w:r>
            <w:r>
              <w:rPr>
                <w:rFonts w:cs="Arial"/>
                <w:sz w:val="24"/>
                <w:szCs w:val="24"/>
              </w:rPr>
              <w:t>were required</w:t>
            </w:r>
            <w:r w:rsidRPr="006418DD">
              <w:rPr>
                <w:rFonts w:cs="Arial"/>
                <w:sz w:val="24"/>
                <w:szCs w:val="24"/>
              </w:rPr>
              <w:t xml:space="preserve"> to be recorded in the minutes as confidential</w:t>
            </w:r>
            <w:r>
              <w:rPr>
                <w:rFonts w:cs="Arial"/>
                <w:sz w:val="24"/>
                <w:szCs w:val="24"/>
              </w:rPr>
              <w:t xml:space="preserve">; that is, that should not be made available to the general public should a request be received to view governing body papers.  </w:t>
            </w:r>
          </w:p>
          <w:p w14:paraId="00C9101A" w14:textId="77777777" w:rsidR="001A5C94" w:rsidRDefault="001A5C94" w:rsidP="001A5C94">
            <w:pPr>
              <w:jc w:val="both"/>
              <w:rPr>
                <w:rFonts w:cs="Arial"/>
                <w:sz w:val="24"/>
                <w:szCs w:val="24"/>
              </w:rPr>
            </w:pPr>
          </w:p>
          <w:p w14:paraId="40A2C377" w14:textId="43EADFCF" w:rsidR="001A5C94" w:rsidRPr="002C5A78" w:rsidRDefault="001A5C94" w:rsidP="001A5C94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For the purpose of the minutes t</w:t>
            </w:r>
            <w:r w:rsidRPr="002C5A78">
              <w:rPr>
                <w:rFonts w:cs="Arial"/>
                <w:sz w:val="24"/>
                <w:szCs w:val="24"/>
              </w:rPr>
              <w:t>here were no items deemed confidential.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3F319641" w14:textId="77777777" w:rsidR="001A5C94" w:rsidRPr="002C5A78" w:rsidRDefault="001A5C94" w:rsidP="001A5C94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1A5C94" w:rsidRPr="002C5A78" w14:paraId="73780938" w14:textId="77777777" w:rsidTr="00A50CFA">
        <w:trPr>
          <w:trHeight w:val="215"/>
        </w:trPr>
        <w:tc>
          <w:tcPr>
            <w:tcW w:w="1241" w:type="dxa"/>
          </w:tcPr>
          <w:p w14:paraId="70897363" w14:textId="77777777" w:rsidR="001A5C94" w:rsidRPr="002C5A78" w:rsidRDefault="001A5C94" w:rsidP="001A5C94">
            <w:pPr>
              <w:ind w:left="720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641C95D3" w14:textId="77777777" w:rsidR="001A5C94" w:rsidRPr="002C5A78" w:rsidRDefault="001A5C94" w:rsidP="001A5C94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37AC990B" w14:textId="77777777" w:rsidR="001A5C94" w:rsidRPr="002C5A78" w:rsidRDefault="001A5C94" w:rsidP="001A5C94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1A5C94" w:rsidRPr="002C5A78" w14:paraId="36636F1B" w14:textId="77777777" w:rsidTr="00A50CFA">
        <w:trPr>
          <w:trHeight w:val="215"/>
        </w:trPr>
        <w:tc>
          <w:tcPr>
            <w:tcW w:w="1241" w:type="dxa"/>
          </w:tcPr>
          <w:p w14:paraId="5F069B75" w14:textId="07599CF7" w:rsidR="001A5C94" w:rsidRPr="00585616" w:rsidRDefault="00585616" w:rsidP="00585616">
            <w:pPr>
              <w:ind w:left="360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23.45</w:t>
            </w: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1B86C9EC" w14:textId="77777777" w:rsidR="001A5C94" w:rsidRPr="002C5A78" w:rsidRDefault="001A5C94" w:rsidP="001A5C94">
            <w:pPr>
              <w:jc w:val="both"/>
              <w:rPr>
                <w:rFonts w:cs="Arial"/>
                <w:b/>
                <w:sz w:val="24"/>
                <w:szCs w:val="24"/>
              </w:rPr>
            </w:pPr>
            <w:r w:rsidRPr="002C5A78">
              <w:rPr>
                <w:rFonts w:cs="Arial"/>
                <w:b/>
                <w:sz w:val="24"/>
                <w:szCs w:val="24"/>
              </w:rPr>
              <w:t>Date and Time of Next Meeting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1CFD2439" w14:textId="77777777" w:rsidR="001A5C94" w:rsidRPr="002C5A78" w:rsidRDefault="001A5C94" w:rsidP="001A5C94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1A5C94" w:rsidRPr="002C5A78" w14:paraId="41600C80" w14:textId="77777777" w:rsidTr="00A50CFA">
        <w:trPr>
          <w:trHeight w:val="215"/>
        </w:trPr>
        <w:tc>
          <w:tcPr>
            <w:tcW w:w="1241" w:type="dxa"/>
          </w:tcPr>
          <w:p w14:paraId="1FAA34D4" w14:textId="77777777" w:rsidR="001A5C94" w:rsidRPr="002C5A78" w:rsidRDefault="001A5C94" w:rsidP="001A5C94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5FB97092" w14:textId="77777777" w:rsidR="001A5C94" w:rsidRPr="002C5A78" w:rsidRDefault="001A5C94" w:rsidP="001A5C94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68207CC9" w14:textId="77777777" w:rsidR="001A5C94" w:rsidRPr="002C5A78" w:rsidRDefault="001A5C94" w:rsidP="001A5C94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1A5C94" w:rsidRPr="0029729A" w14:paraId="7A8322B6" w14:textId="77777777" w:rsidTr="00A50CFA">
        <w:trPr>
          <w:trHeight w:val="2527"/>
        </w:trPr>
        <w:tc>
          <w:tcPr>
            <w:tcW w:w="1241" w:type="dxa"/>
          </w:tcPr>
          <w:p w14:paraId="1CCC7068" w14:textId="77777777" w:rsidR="001A5C94" w:rsidRPr="0029729A" w:rsidRDefault="001A5C94" w:rsidP="001A5C94">
            <w:pPr>
              <w:ind w:left="567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14:paraId="6A00FA74" w14:textId="6ADEB140" w:rsidR="001A5C94" w:rsidRDefault="001A5C94" w:rsidP="001A5C94">
            <w:pPr>
              <w:jc w:val="both"/>
              <w:rPr>
                <w:rFonts w:cs="Arial"/>
                <w:sz w:val="24"/>
                <w:szCs w:val="24"/>
              </w:rPr>
            </w:pPr>
            <w:r w:rsidRPr="00015403">
              <w:rPr>
                <w:rFonts w:cs="Arial"/>
                <w:sz w:val="24"/>
                <w:szCs w:val="24"/>
              </w:rPr>
              <w:t>The governing body confirmed</w:t>
            </w:r>
            <w:r>
              <w:rPr>
                <w:rFonts w:cs="Arial"/>
                <w:sz w:val="24"/>
                <w:szCs w:val="24"/>
              </w:rPr>
              <w:t xml:space="preserve"> the pattern of dates for the 202</w:t>
            </w:r>
            <w:r w:rsidR="00FC2F6D">
              <w:rPr>
                <w:rFonts w:cs="Arial"/>
                <w:sz w:val="24"/>
                <w:szCs w:val="24"/>
              </w:rPr>
              <w:t>3</w:t>
            </w:r>
            <w:r>
              <w:rPr>
                <w:rFonts w:cs="Arial"/>
                <w:sz w:val="24"/>
                <w:szCs w:val="24"/>
              </w:rPr>
              <w:t>/2</w:t>
            </w:r>
            <w:r w:rsidR="00FC2F6D">
              <w:rPr>
                <w:rFonts w:cs="Arial"/>
                <w:sz w:val="24"/>
                <w:szCs w:val="24"/>
              </w:rPr>
              <w:t>4</w:t>
            </w:r>
            <w:r>
              <w:rPr>
                <w:rFonts w:cs="Arial"/>
                <w:sz w:val="24"/>
                <w:szCs w:val="24"/>
              </w:rPr>
              <w:t xml:space="preserve"> academic year as follows:</w:t>
            </w:r>
          </w:p>
          <w:p w14:paraId="42952894" w14:textId="77777777" w:rsidR="001A5C94" w:rsidRDefault="001A5C94" w:rsidP="001A5C94">
            <w:pPr>
              <w:jc w:val="both"/>
              <w:rPr>
                <w:rFonts w:cs="Arial"/>
                <w:sz w:val="24"/>
                <w:szCs w:val="24"/>
              </w:rPr>
            </w:pPr>
          </w:p>
          <w:tbl>
            <w:tblPr>
              <w:tblW w:w="7297" w:type="dxa"/>
              <w:tblLayout w:type="fixed"/>
              <w:tblLook w:val="04A0" w:firstRow="1" w:lastRow="0" w:firstColumn="1" w:lastColumn="0" w:noHBand="0" w:noVBand="1"/>
            </w:tblPr>
            <w:tblGrid>
              <w:gridCol w:w="4571"/>
              <w:gridCol w:w="2726"/>
            </w:tblGrid>
            <w:tr w:rsidR="001A5C94" w:rsidRPr="00224653" w14:paraId="72B6D17B" w14:textId="77777777" w:rsidTr="00ED14D7">
              <w:tc>
                <w:tcPr>
                  <w:tcW w:w="4571" w:type="dxa"/>
                  <w:shd w:val="clear" w:color="auto" w:fill="EDEDED"/>
                </w:tcPr>
                <w:p w14:paraId="6F4299F1" w14:textId="77777777" w:rsidR="001A5C94" w:rsidRPr="00224653" w:rsidRDefault="001A5C94" w:rsidP="001A5C94">
                  <w:pPr>
                    <w:jc w:val="both"/>
                    <w:rPr>
                      <w:rFonts w:cs="Arial"/>
                      <w:b/>
                      <w:sz w:val="24"/>
                      <w:szCs w:val="24"/>
                    </w:rPr>
                  </w:pPr>
                  <w:r>
                    <w:rPr>
                      <w:rFonts w:cs="Arial"/>
                      <w:b/>
                      <w:sz w:val="24"/>
                      <w:szCs w:val="24"/>
                    </w:rPr>
                    <w:t>Autumn T</w:t>
                  </w:r>
                  <w:r w:rsidRPr="00224653">
                    <w:rPr>
                      <w:rFonts w:cs="Arial"/>
                      <w:b/>
                      <w:sz w:val="24"/>
                      <w:szCs w:val="24"/>
                    </w:rPr>
                    <w:t xml:space="preserve">erm </w:t>
                  </w:r>
                </w:p>
              </w:tc>
              <w:tc>
                <w:tcPr>
                  <w:tcW w:w="2726" w:type="dxa"/>
                  <w:shd w:val="clear" w:color="auto" w:fill="EDEDED"/>
                </w:tcPr>
                <w:p w14:paraId="6918AD22" w14:textId="77777777" w:rsidR="001A5C94" w:rsidRPr="00224653" w:rsidRDefault="001A5C94" w:rsidP="001A5C94">
                  <w:pPr>
                    <w:jc w:val="both"/>
                    <w:rPr>
                      <w:rFonts w:cs="Arial"/>
                      <w:sz w:val="24"/>
                      <w:szCs w:val="24"/>
                    </w:rPr>
                  </w:pPr>
                </w:p>
              </w:tc>
            </w:tr>
            <w:tr w:rsidR="001A5C94" w:rsidRPr="00224653" w14:paraId="1DAD3336" w14:textId="77777777" w:rsidTr="00ED14D7">
              <w:tc>
                <w:tcPr>
                  <w:tcW w:w="4571" w:type="dxa"/>
                  <w:shd w:val="clear" w:color="auto" w:fill="EDEDED"/>
                </w:tcPr>
                <w:p w14:paraId="02B3F8D5" w14:textId="77777777" w:rsidR="001A5C94" w:rsidRPr="00224653" w:rsidRDefault="001A5C94" w:rsidP="001A5C94">
                  <w:pPr>
                    <w:jc w:val="both"/>
                    <w:rPr>
                      <w:rFonts w:cs="Arial"/>
                      <w:sz w:val="24"/>
                      <w:szCs w:val="24"/>
                    </w:rPr>
                  </w:pPr>
                  <w:r>
                    <w:rPr>
                      <w:rFonts w:cs="Arial"/>
                      <w:sz w:val="24"/>
                      <w:szCs w:val="24"/>
                    </w:rPr>
                    <w:t>G</w:t>
                  </w:r>
                  <w:r w:rsidRPr="00224653">
                    <w:rPr>
                      <w:rFonts w:cs="Arial"/>
                      <w:sz w:val="24"/>
                      <w:szCs w:val="24"/>
                    </w:rPr>
                    <w:t>overning body meetin</w:t>
                  </w:r>
                  <w:r>
                    <w:rPr>
                      <w:rFonts w:cs="Arial"/>
                      <w:sz w:val="24"/>
                      <w:szCs w:val="24"/>
                    </w:rPr>
                    <w:t>g</w:t>
                  </w:r>
                  <w:r w:rsidRPr="00224653">
                    <w:rPr>
                      <w:rFonts w:cs="Arial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726" w:type="dxa"/>
                  <w:shd w:val="clear" w:color="auto" w:fill="EDEDED"/>
                </w:tcPr>
                <w:p w14:paraId="4D5DAC70" w14:textId="6EB2A355" w:rsidR="001A5C94" w:rsidRPr="00224653" w:rsidRDefault="002B66C1" w:rsidP="001A5C94">
                  <w:pPr>
                    <w:jc w:val="both"/>
                    <w:rPr>
                      <w:rFonts w:cs="Arial"/>
                      <w:sz w:val="24"/>
                      <w:szCs w:val="24"/>
                    </w:rPr>
                  </w:pPr>
                  <w:r>
                    <w:rPr>
                      <w:rFonts w:cs="Arial"/>
                      <w:sz w:val="24"/>
                      <w:szCs w:val="24"/>
                    </w:rPr>
                    <w:t>Wednesday, 29 November 2023 at 4.00pm</w:t>
                  </w:r>
                </w:p>
              </w:tc>
            </w:tr>
            <w:tr w:rsidR="001A5C94" w:rsidRPr="00224653" w14:paraId="7464C0A2" w14:textId="77777777" w:rsidTr="00ED14D7">
              <w:tc>
                <w:tcPr>
                  <w:tcW w:w="4571" w:type="dxa"/>
                  <w:shd w:val="clear" w:color="auto" w:fill="auto"/>
                </w:tcPr>
                <w:p w14:paraId="18926607" w14:textId="77777777" w:rsidR="001A5C94" w:rsidRPr="00224653" w:rsidRDefault="001A5C94" w:rsidP="001A5C94">
                  <w:pPr>
                    <w:jc w:val="both"/>
                    <w:rPr>
                      <w:rFonts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726" w:type="dxa"/>
                  <w:shd w:val="clear" w:color="auto" w:fill="auto"/>
                </w:tcPr>
                <w:p w14:paraId="4360D1FD" w14:textId="77777777" w:rsidR="001A5C94" w:rsidRPr="00224653" w:rsidRDefault="001A5C94" w:rsidP="001A5C94">
                  <w:pPr>
                    <w:jc w:val="both"/>
                    <w:rPr>
                      <w:rFonts w:cs="Arial"/>
                      <w:sz w:val="24"/>
                      <w:szCs w:val="24"/>
                    </w:rPr>
                  </w:pPr>
                </w:p>
              </w:tc>
            </w:tr>
            <w:tr w:rsidR="001A5C94" w:rsidRPr="00224653" w14:paraId="2FB2DA14" w14:textId="77777777" w:rsidTr="00ED14D7">
              <w:tc>
                <w:tcPr>
                  <w:tcW w:w="4571" w:type="dxa"/>
                  <w:shd w:val="clear" w:color="auto" w:fill="auto"/>
                </w:tcPr>
                <w:p w14:paraId="583EEC01" w14:textId="77777777" w:rsidR="001A5C94" w:rsidRPr="00224653" w:rsidRDefault="001A5C94" w:rsidP="001A5C94">
                  <w:pPr>
                    <w:jc w:val="both"/>
                    <w:rPr>
                      <w:rFonts w:cs="Arial"/>
                      <w:b/>
                      <w:sz w:val="24"/>
                      <w:szCs w:val="24"/>
                    </w:rPr>
                  </w:pPr>
                  <w:r>
                    <w:rPr>
                      <w:rFonts w:cs="Arial"/>
                      <w:b/>
                      <w:sz w:val="24"/>
                      <w:szCs w:val="24"/>
                    </w:rPr>
                    <w:t>Spring T</w:t>
                  </w:r>
                  <w:r w:rsidRPr="00224653">
                    <w:rPr>
                      <w:rFonts w:cs="Arial"/>
                      <w:b/>
                      <w:sz w:val="24"/>
                      <w:szCs w:val="24"/>
                    </w:rPr>
                    <w:t xml:space="preserve">erm </w:t>
                  </w:r>
                </w:p>
              </w:tc>
              <w:tc>
                <w:tcPr>
                  <w:tcW w:w="2726" w:type="dxa"/>
                  <w:shd w:val="clear" w:color="auto" w:fill="auto"/>
                </w:tcPr>
                <w:p w14:paraId="00F0C499" w14:textId="77777777" w:rsidR="001A5C94" w:rsidRPr="00224653" w:rsidRDefault="001A5C94" w:rsidP="001A5C94">
                  <w:pPr>
                    <w:jc w:val="both"/>
                    <w:rPr>
                      <w:rFonts w:cs="Arial"/>
                      <w:sz w:val="24"/>
                      <w:szCs w:val="24"/>
                    </w:rPr>
                  </w:pPr>
                </w:p>
              </w:tc>
            </w:tr>
            <w:tr w:rsidR="001A5C94" w:rsidRPr="00224653" w14:paraId="68FCBD43" w14:textId="77777777" w:rsidTr="00ED14D7">
              <w:tc>
                <w:tcPr>
                  <w:tcW w:w="4571" w:type="dxa"/>
                  <w:shd w:val="clear" w:color="auto" w:fill="auto"/>
                </w:tcPr>
                <w:p w14:paraId="33272598" w14:textId="77777777" w:rsidR="001A5C94" w:rsidRPr="00224653" w:rsidRDefault="001A5C94" w:rsidP="001A5C94">
                  <w:pPr>
                    <w:jc w:val="both"/>
                    <w:rPr>
                      <w:rFonts w:cs="Arial"/>
                      <w:sz w:val="24"/>
                      <w:szCs w:val="24"/>
                    </w:rPr>
                  </w:pPr>
                  <w:r>
                    <w:rPr>
                      <w:rFonts w:cs="Arial"/>
                      <w:sz w:val="24"/>
                      <w:szCs w:val="24"/>
                    </w:rPr>
                    <w:t>G</w:t>
                  </w:r>
                  <w:r w:rsidRPr="00224653">
                    <w:rPr>
                      <w:rFonts w:cs="Arial"/>
                      <w:sz w:val="24"/>
                      <w:szCs w:val="24"/>
                    </w:rPr>
                    <w:t xml:space="preserve">overning body meeting </w:t>
                  </w:r>
                </w:p>
              </w:tc>
              <w:tc>
                <w:tcPr>
                  <w:tcW w:w="2726" w:type="dxa"/>
                  <w:shd w:val="clear" w:color="auto" w:fill="auto"/>
                </w:tcPr>
                <w:p w14:paraId="7FD9FE46" w14:textId="014085C9" w:rsidR="001A5C94" w:rsidRPr="00224653" w:rsidRDefault="001F2403" w:rsidP="001A5C94">
                  <w:pPr>
                    <w:jc w:val="both"/>
                    <w:rPr>
                      <w:rFonts w:cs="Arial"/>
                      <w:sz w:val="24"/>
                      <w:szCs w:val="24"/>
                    </w:rPr>
                  </w:pPr>
                  <w:r>
                    <w:rPr>
                      <w:rFonts w:cs="Arial"/>
                      <w:sz w:val="24"/>
                      <w:szCs w:val="24"/>
                    </w:rPr>
                    <w:t>Wednesday, 27 March 2024 at 4.00pm</w:t>
                  </w:r>
                </w:p>
              </w:tc>
            </w:tr>
            <w:tr w:rsidR="001A5C94" w:rsidRPr="00224653" w14:paraId="76AFD04F" w14:textId="77777777" w:rsidTr="00ED14D7">
              <w:tc>
                <w:tcPr>
                  <w:tcW w:w="4571" w:type="dxa"/>
                  <w:shd w:val="clear" w:color="auto" w:fill="auto"/>
                </w:tcPr>
                <w:p w14:paraId="42F59AAB" w14:textId="77777777" w:rsidR="001A5C94" w:rsidRPr="00224653" w:rsidRDefault="001A5C94" w:rsidP="001A5C94">
                  <w:pPr>
                    <w:jc w:val="both"/>
                    <w:rPr>
                      <w:rFonts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726" w:type="dxa"/>
                  <w:shd w:val="clear" w:color="auto" w:fill="auto"/>
                </w:tcPr>
                <w:p w14:paraId="633B581A" w14:textId="77777777" w:rsidR="001A5C94" w:rsidRPr="00224653" w:rsidRDefault="001A5C94" w:rsidP="001A5C94">
                  <w:pPr>
                    <w:jc w:val="both"/>
                    <w:rPr>
                      <w:rFonts w:cs="Arial"/>
                      <w:sz w:val="24"/>
                      <w:szCs w:val="24"/>
                    </w:rPr>
                  </w:pPr>
                </w:p>
              </w:tc>
            </w:tr>
            <w:tr w:rsidR="001A5C94" w:rsidRPr="00224653" w14:paraId="39887BC0" w14:textId="77777777" w:rsidTr="00ED14D7">
              <w:tc>
                <w:tcPr>
                  <w:tcW w:w="4571" w:type="dxa"/>
                  <w:shd w:val="clear" w:color="auto" w:fill="EDEDED"/>
                </w:tcPr>
                <w:p w14:paraId="51D751FF" w14:textId="77777777" w:rsidR="001A5C94" w:rsidRPr="00224653" w:rsidRDefault="001A5C94" w:rsidP="001A5C94">
                  <w:pPr>
                    <w:jc w:val="both"/>
                    <w:rPr>
                      <w:rFonts w:cs="Arial"/>
                      <w:b/>
                      <w:sz w:val="24"/>
                      <w:szCs w:val="24"/>
                    </w:rPr>
                  </w:pPr>
                  <w:r>
                    <w:rPr>
                      <w:rFonts w:cs="Arial"/>
                      <w:b/>
                      <w:sz w:val="24"/>
                      <w:szCs w:val="24"/>
                    </w:rPr>
                    <w:t>Summer T</w:t>
                  </w:r>
                  <w:r w:rsidRPr="00224653">
                    <w:rPr>
                      <w:rFonts w:cs="Arial"/>
                      <w:b/>
                      <w:sz w:val="24"/>
                      <w:szCs w:val="24"/>
                    </w:rPr>
                    <w:t xml:space="preserve">erm </w:t>
                  </w:r>
                </w:p>
              </w:tc>
              <w:tc>
                <w:tcPr>
                  <w:tcW w:w="2726" w:type="dxa"/>
                  <w:shd w:val="clear" w:color="auto" w:fill="EDEDED"/>
                </w:tcPr>
                <w:p w14:paraId="4C7181AC" w14:textId="77777777" w:rsidR="001A5C94" w:rsidRPr="00224653" w:rsidRDefault="001A5C94" w:rsidP="001A5C94">
                  <w:pPr>
                    <w:jc w:val="both"/>
                    <w:rPr>
                      <w:rFonts w:cs="Arial"/>
                      <w:sz w:val="24"/>
                      <w:szCs w:val="24"/>
                    </w:rPr>
                  </w:pPr>
                </w:p>
              </w:tc>
            </w:tr>
            <w:tr w:rsidR="001A5C94" w:rsidRPr="00224653" w14:paraId="486CEF68" w14:textId="77777777" w:rsidTr="00ED14D7">
              <w:tc>
                <w:tcPr>
                  <w:tcW w:w="4571" w:type="dxa"/>
                  <w:shd w:val="clear" w:color="auto" w:fill="EDEDED"/>
                </w:tcPr>
                <w:p w14:paraId="7E887F88" w14:textId="77777777" w:rsidR="001A5C94" w:rsidRPr="00224653" w:rsidRDefault="001A5C94" w:rsidP="001A5C94">
                  <w:pPr>
                    <w:jc w:val="both"/>
                    <w:rPr>
                      <w:rFonts w:cs="Arial"/>
                      <w:sz w:val="24"/>
                      <w:szCs w:val="24"/>
                    </w:rPr>
                  </w:pPr>
                  <w:r>
                    <w:rPr>
                      <w:rFonts w:cs="Arial"/>
                      <w:sz w:val="24"/>
                      <w:szCs w:val="24"/>
                    </w:rPr>
                    <w:t>G</w:t>
                  </w:r>
                  <w:r w:rsidRPr="00224653">
                    <w:rPr>
                      <w:rFonts w:cs="Arial"/>
                      <w:sz w:val="24"/>
                      <w:szCs w:val="24"/>
                    </w:rPr>
                    <w:t xml:space="preserve">overning body meeting </w:t>
                  </w:r>
                </w:p>
              </w:tc>
              <w:tc>
                <w:tcPr>
                  <w:tcW w:w="2726" w:type="dxa"/>
                  <w:shd w:val="clear" w:color="auto" w:fill="EDEDED"/>
                </w:tcPr>
                <w:p w14:paraId="5591761C" w14:textId="0AC323F6" w:rsidR="001A5C94" w:rsidRPr="00224653" w:rsidRDefault="008D4F38" w:rsidP="001A5C94">
                  <w:pPr>
                    <w:jc w:val="both"/>
                    <w:rPr>
                      <w:rFonts w:cs="Arial"/>
                      <w:sz w:val="24"/>
                      <w:szCs w:val="24"/>
                    </w:rPr>
                  </w:pPr>
                  <w:r>
                    <w:rPr>
                      <w:rFonts w:cs="Arial"/>
                      <w:sz w:val="24"/>
                      <w:szCs w:val="24"/>
                    </w:rPr>
                    <w:t>Wednesday, 26 June 2024 at 4.00pm</w:t>
                  </w:r>
                </w:p>
              </w:tc>
            </w:tr>
          </w:tbl>
          <w:p w14:paraId="16293D74" w14:textId="77777777" w:rsidR="001A5C94" w:rsidRDefault="001A5C94" w:rsidP="001A5C94">
            <w:pPr>
              <w:jc w:val="both"/>
              <w:rPr>
                <w:rFonts w:cs="Arial"/>
                <w:sz w:val="24"/>
                <w:szCs w:val="24"/>
              </w:rPr>
            </w:pPr>
          </w:p>
          <w:p w14:paraId="58902321" w14:textId="77777777" w:rsidR="001A5C94" w:rsidRDefault="001A5C94" w:rsidP="001A5C94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The chair thanked governors for their attendance and input and closed the meeting at </w:t>
            </w:r>
            <w:r w:rsidR="00E75FE2">
              <w:rPr>
                <w:rFonts w:cs="Arial"/>
                <w:sz w:val="24"/>
                <w:szCs w:val="24"/>
              </w:rPr>
              <w:t>5.35</w:t>
            </w:r>
            <w:r>
              <w:rPr>
                <w:rFonts w:cs="Arial"/>
                <w:sz w:val="24"/>
                <w:szCs w:val="24"/>
              </w:rPr>
              <w:t>pm.</w:t>
            </w:r>
          </w:p>
          <w:p w14:paraId="28B8C34C" w14:textId="77777777" w:rsidR="00557138" w:rsidRDefault="00557138" w:rsidP="001A5C94">
            <w:pPr>
              <w:jc w:val="both"/>
              <w:rPr>
                <w:rFonts w:cs="Arial"/>
                <w:sz w:val="24"/>
                <w:szCs w:val="24"/>
              </w:rPr>
            </w:pPr>
          </w:p>
          <w:p w14:paraId="4727485B" w14:textId="1E0D77A3" w:rsidR="00557138" w:rsidRPr="00E43454" w:rsidRDefault="00557138" w:rsidP="001A5C94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Governors recorded their thanks to the headteacher and </w:t>
            </w:r>
            <w:r w:rsidR="003D1718">
              <w:rPr>
                <w:rFonts w:cs="Arial"/>
                <w:sz w:val="24"/>
                <w:szCs w:val="24"/>
              </w:rPr>
              <w:t>staff for all their hard work throughout the year.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490FB442" w14:textId="77777777" w:rsidR="001A5C94" w:rsidRPr="0029729A" w:rsidRDefault="001A5C94" w:rsidP="001A5C94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</w:tbl>
    <w:p w14:paraId="4B065F9C" w14:textId="77777777" w:rsidR="00670C52" w:rsidRDefault="00670C52" w:rsidP="005D14F4">
      <w:pPr>
        <w:rPr>
          <w:rFonts w:cs="Arial"/>
          <w:sz w:val="24"/>
        </w:rPr>
      </w:pPr>
    </w:p>
    <w:p w14:paraId="071F41CE" w14:textId="77777777" w:rsidR="000E73E8" w:rsidRDefault="000E73E8" w:rsidP="005D14F4">
      <w:pPr>
        <w:rPr>
          <w:rFonts w:cs="Arial"/>
          <w:sz w:val="24"/>
        </w:rPr>
      </w:pPr>
    </w:p>
    <w:p w14:paraId="1CA11068" w14:textId="7D0E9F4F" w:rsidR="000E73E8" w:rsidRDefault="000E73E8" w:rsidP="005D14F4">
      <w:pPr>
        <w:rPr>
          <w:rFonts w:cs="Arial"/>
          <w:sz w:val="24"/>
        </w:rPr>
      </w:pPr>
      <w:r>
        <w:rPr>
          <w:noProof/>
        </w:rPr>
        <w:drawing>
          <wp:inline distT="0" distB="0" distL="0" distR="0" wp14:anchorId="0BF9D0D3" wp14:editId="7364CCB8">
            <wp:extent cx="3848100" cy="1790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E2A354" w14:textId="77777777" w:rsidR="000E73E8" w:rsidRDefault="000E73E8" w:rsidP="005D14F4">
      <w:pPr>
        <w:rPr>
          <w:rFonts w:cs="Arial"/>
          <w:sz w:val="24"/>
        </w:rPr>
      </w:pPr>
    </w:p>
    <w:p w14:paraId="07E9879C" w14:textId="77777777" w:rsidR="000E73E8" w:rsidRDefault="000E73E8" w:rsidP="005D14F4">
      <w:pPr>
        <w:rPr>
          <w:rFonts w:cs="Arial"/>
          <w:sz w:val="24"/>
        </w:rPr>
      </w:pPr>
    </w:p>
    <w:p w14:paraId="29A78C6D" w14:textId="77777777" w:rsidR="000E73E8" w:rsidRDefault="000E73E8" w:rsidP="005D14F4">
      <w:pPr>
        <w:rPr>
          <w:rFonts w:cs="Arial"/>
          <w:sz w:val="24"/>
        </w:rPr>
      </w:pPr>
    </w:p>
    <w:p w14:paraId="24331E04" w14:textId="77777777" w:rsidR="000E73E8" w:rsidRDefault="000E73E8" w:rsidP="005D14F4">
      <w:pPr>
        <w:rPr>
          <w:rFonts w:cs="Arial"/>
          <w:sz w:val="24"/>
        </w:rPr>
      </w:pPr>
    </w:p>
    <w:p w14:paraId="7880AD7C" w14:textId="77777777" w:rsidR="000E73E8" w:rsidRDefault="000E73E8" w:rsidP="005D14F4">
      <w:pPr>
        <w:rPr>
          <w:rFonts w:cs="Arial"/>
          <w:sz w:val="24"/>
        </w:rPr>
      </w:pPr>
    </w:p>
    <w:p w14:paraId="55126322" w14:textId="77777777" w:rsidR="000E73E8" w:rsidRDefault="000E73E8" w:rsidP="005D14F4">
      <w:pPr>
        <w:rPr>
          <w:rFonts w:cs="Arial"/>
          <w:sz w:val="24"/>
        </w:rPr>
      </w:pPr>
    </w:p>
    <w:p w14:paraId="13D79F0C" w14:textId="7B8C6BD9" w:rsidR="000E73E8" w:rsidRPr="002C5A78" w:rsidRDefault="000E73E8" w:rsidP="005D14F4">
      <w:pPr>
        <w:rPr>
          <w:rFonts w:cs="Arial"/>
          <w:sz w:val="24"/>
        </w:rPr>
        <w:sectPr w:rsidR="000E73E8" w:rsidRPr="002C5A78" w:rsidSect="006E3285">
          <w:headerReference w:type="default" r:id="rId9"/>
          <w:footerReference w:type="default" r:id="rId10"/>
          <w:headerReference w:type="first" r:id="rId11"/>
          <w:pgSz w:w="11907" w:h="16840" w:code="9"/>
          <w:pgMar w:top="1418" w:right="1134" w:bottom="1134" w:left="1134" w:header="227" w:footer="720" w:gutter="0"/>
          <w:paperSrc w:first="7" w:other="7"/>
          <w:cols w:space="720"/>
          <w:formProt w:val="0"/>
          <w:titlePg/>
          <w:docGrid w:linePitch="360"/>
        </w:sectPr>
      </w:pPr>
    </w:p>
    <w:p w14:paraId="50007C48" w14:textId="77777777" w:rsidR="004A2A10" w:rsidRPr="002C5A78" w:rsidRDefault="004A2A10" w:rsidP="004A2A10">
      <w:pPr>
        <w:rPr>
          <w:rFonts w:cs="Arial"/>
          <w:sz w:val="24"/>
          <w:szCs w:val="24"/>
        </w:rPr>
      </w:pPr>
    </w:p>
    <w:p w14:paraId="3DACBB16" w14:textId="77777777" w:rsidR="004A2A10" w:rsidRPr="002C5A78" w:rsidRDefault="004A2A10" w:rsidP="004A2A10">
      <w:pPr>
        <w:rPr>
          <w:rFonts w:cs="Arial"/>
          <w:sz w:val="24"/>
          <w:szCs w:val="24"/>
        </w:rPr>
      </w:pPr>
    </w:p>
    <w:p w14:paraId="2692082C" w14:textId="77777777" w:rsidR="004A2A10" w:rsidRPr="002C5A78" w:rsidRDefault="004A2A10" w:rsidP="005D14F4">
      <w:pPr>
        <w:rPr>
          <w:rFonts w:cs="Arial"/>
          <w:sz w:val="24"/>
        </w:rPr>
      </w:pPr>
    </w:p>
    <w:p w14:paraId="4B5036E8" w14:textId="77777777" w:rsidR="004A2A10" w:rsidRPr="002C5A78" w:rsidRDefault="004A2A10" w:rsidP="005D14F4">
      <w:pPr>
        <w:rPr>
          <w:rFonts w:cs="Arial"/>
          <w:sz w:val="24"/>
        </w:rPr>
      </w:pPr>
    </w:p>
    <w:p w14:paraId="5F574197" w14:textId="044F0E0A" w:rsidR="004A2A10" w:rsidRPr="002C5A78" w:rsidRDefault="00F77185" w:rsidP="005D14F4">
      <w:pPr>
        <w:rPr>
          <w:rFonts w:cs="Arial"/>
          <w:sz w:val="24"/>
        </w:rPr>
      </w:pPr>
      <w:r w:rsidRPr="00F77185">
        <w:rPr>
          <w:rFonts w:cs="Arial"/>
          <w:noProof/>
          <w:sz w:val="24"/>
        </w:rPr>
        <w:drawing>
          <wp:inline distT="0" distB="0" distL="0" distR="0" wp14:anchorId="2848A9CB" wp14:editId="7A7D555C">
            <wp:extent cx="6120765" cy="734949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734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7C197E" w14:textId="77777777" w:rsidR="004A2A10" w:rsidRPr="002C5A78" w:rsidRDefault="004A2A10" w:rsidP="005D14F4">
      <w:pPr>
        <w:rPr>
          <w:rFonts w:cs="Arial"/>
          <w:sz w:val="24"/>
        </w:rPr>
      </w:pPr>
    </w:p>
    <w:p w14:paraId="00EAD63C" w14:textId="77777777" w:rsidR="004A2A10" w:rsidRPr="002C5A78" w:rsidRDefault="004A2A10" w:rsidP="005D14F4">
      <w:pPr>
        <w:rPr>
          <w:rFonts w:cs="Arial"/>
          <w:sz w:val="24"/>
        </w:rPr>
      </w:pPr>
    </w:p>
    <w:p w14:paraId="4C297F02" w14:textId="77777777" w:rsidR="004A2A10" w:rsidRPr="002C5A78" w:rsidRDefault="004A2A10" w:rsidP="005D14F4">
      <w:pPr>
        <w:rPr>
          <w:rFonts w:cs="Arial"/>
          <w:sz w:val="24"/>
        </w:rPr>
      </w:pPr>
    </w:p>
    <w:p w14:paraId="6EFA46F1" w14:textId="77777777" w:rsidR="004A2A10" w:rsidRDefault="004A2A10" w:rsidP="005D14F4">
      <w:pPr>
        <w:rPr>
          <w:rFonts w:cs="Arial"/>
          <w:sz w:val="24"/>
        </w:rPr>
      </w:pPr>
    </w:p>
    <w:p w14:paraId="12808157" w14:textId="77777777" w:rsidR="004A2A10" w:rsidRDefault="004A2A10" w:rsidP="005D14F4">
      <w:pPr>
        <w:rPr>
          <w:rFonts w:cs="Arial"/>
          <w:sz w:val="24"/>
        </w:rPr>
      </w:pPr>
    </w:p>
    <w:sectPr w:rsidR="004A2A10" w:rsidSect="006E3285">
      <w:pgSz w:w="11907" w:h="16840" w:code="9"/>
      <w:pgMar w:top="1418" w:right="1134" w:bottom="1134" w:left="1134" w:header="227" w:footer="720" w:gutter="0"/>
      <w:paperSrc w:first="7" w:other="7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630A7C" w14:textId="77777777" w:rsidR="00005A23" w:rsidRDefault="00005A23">
      <w:r>
        <w:separator/>
      </w:r>
    </w:p>
  </w:endnote>
  <w:endnote w:type="continuationSeparator" w:id="0">
    <w:p w14:paraId="1DA465FE" w14:textId="77777777" w:rsidR="00005A23" w:rsidRDefault="00005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panose1 w:val="020B07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97AD3" w14:textId="77777777" w:rsidR="00DF1797" w:rsidRDefault="00DF1797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9</w:t>
    </w:r>
    <w:r>
      <w:fldChar w:fldCharType="end"/>
    </w:r>
  </w:p>
  <w:p w14:paraId="7029B91B" w14:textId="77777777" w:rsidR="00DF1797" w:rsidRDefault="00DF17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7073F7" w14:textId="77777777" w:rsidR="00005A23" w:rsidRDefault="00005A23">
      <w:r>
        <w:separator/>
      </w:r>
    </w:p>
  </w:footnote>
  <w:footnote w:type="continuationSeparator" w:id="0">
    <w:p w14:paraId="3A25EA68" w14:textId="77777777" w:rsidR="00005A23" w:rsidRDefault="00005A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C267B" w14:textId="77777777" w:rsidR="00DF1797" w:rsidRDefault="00DF1797">
    <w:pPr>
      <w:pStyle w:val="Header"/>
      <w:jc w:val="center"/>
    </w:pPr>
  </w:p>
  <w:p w14:paraId="785D1013" w14:textId="77777777" w:rsidR="00DF1797" w:rsidRDefault="00DF1797">
    <w:pPr>
      <w:pStyle w:val="Header"/>
      <w:jc w:val="center"/>
    </w:pPr>
  </w:p>
  <w:p w14:paraId="253EAF7A" w14:textId="77777777" w:rsidR="00DF1797" w:rsidRDefault="00DF1797">
    <w:pPr>
      <w:pStyle w:val="Header"/>
    </w:pPr>
  </w:p>
  <w:tbl>
    <w:tblPr>
      <w:tblW w:w="10455" w:type="dxa"/>
      <w:tblLayout w:type="fixed"/>
      <w:tblCellMar>
        <w:left w:w="107" w:type="dxa"/>
        <w:right w:w="107" w:type="dxa"/>
      </w:tblCellMar>
      <w:tblLook w:val="0000" w:firstRow="0" w:lastRow="0" w:firstColumn="0" w:lastColumn="0" w:noHBand="0" w:noVBand="0"/>
    </w:tblPr>
    <w:tblGrid>
      <w:gridCol w:w="1241"/>
      <w:gridCol w:w="7513"/>
      <w:gridCol w:w="1701"/>
    </w:tblGrid>
    <w:tr w:rsidR="00DF1797" w:rsidRPr="00ED4F2B" w14:paraId="2AD37CD9" w14:textId="77777777" w:rsidTr="00A50CFA">
      <w:tc>
        <w:tcPr>
          <w:tcW w:w="1241" w:type="dxa"/>
        </w:tcPr>
        <w:p w14:paraId="70DE977C" w14:textId="77777777" w:rsidR="00DF1797" w:rsidRDefault="00DF1797" w:rsidP="00DB1D1A">
          <w:pPr>
            <w:rPr>
              <w:b/>
              <w:sz w:val="24"/>
            </w:rPr>
          </w:pPr>
        </w:p>
      </w:tc>
      <w:tc>
        <w:tcPr>
          <w:tcW w:w="7513" w:type="dxa"/>
          <w:tcBorders>
            <w:right w:val="single" w:sz="4" w:space="0" w:color="auto"/>
          </w:tcBorders>
        </w:tcPr>
        <w:p w14:paraId="26666AC8" w14:textId="77777777" w:rsidR="00DF1797" w:rsidRDefault="00DF1797" w:rsidP="00DB1D1A">
          <w:pPr>
            <w:jc w:val="both"/>
            <w:rPr>
              <w:b/>
              <w:sz w:val="24"/>
            </w:rPr>
          </w:pPr>
        </w:p>
      </w:tc>
      <w:tc>
        <w:tcPr>
          <w:tcW w:w="1701" w:type="dxa"/>
          <w:tcBorders>
            <w:left w:val="single" w:sz="4" w:space="0" w:color="auto"/>
          </w:tcBorders>
        </w:tcPr>
        <w:p w14:paraId="421B4283" w14:textId="77777777" w:rsidR="00DF1797" w:rsidRPr="00ED4F2B" w:rsidRDefault="00DF1797" w:rsidP="001D543E">
          <w:pPr>
            <w:jc w:val="center"/>
            <w:rPr>
              <w:b/>
              <w:sz w:val="24"/>
              <w:u w:val="single"/>
            </w:rPr>
          </w:pPr>
          <w:r w:rsidRPr="00ED4F2B">
            <w:rPr>
              <w:b/>
              <w:sz w:val="24"/>
              <w:u w:val="single"/>
            </w:rPr>
            <w:t>ACTION</w:t>
          </w:r>
        </w:p>
      </w:tc>
    </w:tr>
  </w:tbl>
  <w:p w14:paraId="0E6961D5" w14:textId="77777777" w:rsidR="00DF1797" w:rsidRPr="00DB1D1A" w:rsidRDefault="00DF1797" w:rsidP="00DB1D1A">
    <w:pPr>
      <w:pStyle w:val="Head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59951" w14:textId="77777777" w:rsidR="00DF1797" w:rsidRDefault="00DF1797" w:rsidP="00454176">
    <w:pPr>
      <w:pStyle w:val="Header"/>
      <w:ind w:left="4320"/>
      <w:jc w:val="right"/>
    </w:pPr>
    <w:r w:rsidRPr="000C6EDB">
      <w:rPr>
        <w:noProof/>
      </w:rPr>
      <w:drawing>
        <wp:inline distT="0" distB="0" distL="0" distR="0" wp14:anchorId="6E50F1D6" wp14:editId="325A9953">
          <wp:extent cx="2162175" cy="1095375"/>
          <wp:effectExtent l="0" t="0" r="0" b="0"/>
          <wp:docPr id="1" name="Picture 4" descr="C:\Users\tmoore001\AppData\Local\Microsoft\Windows\Temporary Internet Files\Content.IE5\J8UDZJK1\lcc_A4-58mm[1]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tmoore001\AppData\Local\Microsoft\Windows\Temporary Internet Files\Content.IE5\J8UDZJK1\lcc_A4-58mm[1]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21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51326"/>
    <w:multiLevelType w:val="hybridMultilevel"/>
    <w:tmpl w:val="50845424"/>
    <w:lvl w:ilvl="0" w:tplc="5E58C8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2255A"/>
    <w:multiLevelType w:val="hybridMultilevel"/>
    <w:tmpl w:val="AA48FE92"/>
    <w:lvl w:ilvl="0" w:tplc="68B8D2C6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E5DD9"/>
    <w:multiLevelType w:val="hybridMultilevel"/>
    <w:tmpl w:val="E4B6BBC8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09EA7D4F"/>
    <w:multiLevelType w:val="hybridMultilevel"/>
    <w:tmpl w:val="0C74F95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742DAF"/>
    <w:multiLevelType w:val="multilevel"/>
    <w:tmpl w:val="5C36003E"/>
    <w:lvl w:ilvl="0">
      <w:start w:val="1"/>
      <w:numFmt w:val="decimalZero"/>
      <w:lvlText w:val="23.%1"/>
      <w:lvlJc w:val="left"/>
      <w:pPr>
        <w:ind w:left="720" w:hanging="360"/>
      </w:pPr>
      <w:rPr>
        <w:rFonts w:ascii="Arial" w:hAnsi="Arial" w:hint="default"/>
        <w:b/>
        <w:i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0BD64130"/>
    <w:multiLevelType w:val="hybridMultilevel"/>
    <w:tmpl w:val="FD0E92D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6A75"/>
    <w:multiLevelType w:val="hybridMultilevel"/>
    <w:tmpl w:val="2BB63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AF423E"/>
    <w:multiLevelType w:val="hybridMultilevel"/>
    <w:tmpl w:val="FCAAB72C"/>
    <w:lvl w:ilvl="0" w:tplc="AFA251B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D4509C"/>
    <w:multiLevelType w:val="hybridMultilevel"/>
    <w:tmpl w:val="C3A87EA0"/>
    <w:lvl w:ilvl="0" w:tplc="994C8912">
      <w:start w:val="1"/>
      <w:numFmt w:val="decimalZero"/>
      <w:lvlText w:val="21.%1"/>
      <w:lvlJc w:val="left"/>
      <w:pPr>
        <w:ind w:left="720" w:hanging="360"/>
      </w:pPr>
      <w:rPr>
        <w:rFonts w:ascii="Arial" w:hAnsi="Arial"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EE2B3D"/>
    <w:multiLevelType w:val="multilevel"/>
    <w:tmpl w:val="5C36003E"/>
    <w:lvl w:ilvl="0">
      <w:start w:val="1"/>
      <w:numFmt w:val="decimalZero"/>
      <w:lvlText w:val="23.%1"/>
      <w:lvlJc w:val="left"/>
      <w:pPr>
        <w:ind w:left="720" w:hanging="360"/>
      </w:pPr>
      <w:rPr>
        <w:rFonts w:ascii="Arial" w:hAnsi="Arial" w:hint="default"/>
        <w:b/>
        <w:i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186872D5"/>
    <w:multiLevelType w:val="hybridMultilevel"/>
    <w:tmpl w:val="4D18E4F8"/>
    <w:lvl w:ilvl="0" w:tplc="8ADE0096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EA1D19"/>
    <w:multiLevelType w:val="hybridMultilevel"/>
    <w:tmpl w:val="FC32AF06"/>
    <w:lvl w:ilvl="0" w:tplc="08090017">
      <w:start w:val="1"/>
      <w:numFmt w:val="lowerLetter"/>
      <w:lvlText w:val="%1)"/>
      <w:lvlJc w:val="left"/>
      <w:pPr>
        <w:ind w:left="755" w:hanging="360"/>
      </w:pPr>
    </w:lvl>
    <w:lvl w:ilvl="1" w:tplc="08090019" w:tentative="1">
      <w:start w:val="1"/>
      <w:numFmt w:val="lowerLetter"/>
      <w:lvlText w:val="%2."/>
      <w:lvlJc w:val="left"/>
      <w:pPr>
        <w:ind w:left="1475" w:hanging="360"/>
      </w:pPr>
    </w:lvl>
    <w:lvl w:ilvl="2" w:tplc="0809001B" w:tentative="1">
      <w:start w:val="1"/>
      <w:numFmt w:val="lowerRoman"/>
      <w:lvlText w:val="%3."/>
      <w:lvlJc w:val="right"/>
      <w:pPr>
        <w:ind w:left="2195" w:hanging="180"/>
      </w:pPr>
    </w:lvl>
    <w:lvl w:ilvl="3" w:tplc="0809000F" w:tentative="1">
      <w:start w:val="1"/>
      <w:numFmt w:val="decimal"/>
      <w:lvlText w:val="%4."/>
      <w:lvlJc w:val="left"/>
      <w:pPr>
        <w:ind w:left="2915" w:hanging="360"/>
      </w:pPr>
    </w:lvl>
    <w:lvl w:ilvl="4" w:tplc="08090019" w:tentative="1">
      <w:start w:val="1"/>
      <w:numFmt w:val="lowerLetter"/>
      <w:lvlText w:val="%5."/>
      <w:lvlJc w:val="left"/>
      <w:pPr>
        <w:ind w:left="3635" w:hanging="360"/>
      </w:pPr>
    </w:lvl>
    <w:lvl w:ilvl="5" w:tplc="0809001B" w:tentative="1">
      <w:start w:val="1"/>
      <w:numFmt w:val="lowerRoman"/>
      <w:lvlText w:val="%6."/>
      <w:lvlJc w:val="right"/>
      <w:pPr>
        <w:ind w:left="4355" w:hanging="180"/>
      </w:pPr>
    </w:lvl>
    <w:lvl w:ilvl="6" w:tplc="0809000F" w:tentative="1">
      <w:start w:val="1"/>
      <w:numFmt w:val="decimal"/>
      <w:lvlText w:val="%7."/>
      <w:lvlJc w:val="left"/>
      <w:pPr>
        <w:ind w:left="5075" w:hanging="360"/>
      </w:pPr>
    </w:lvl>
    <w:lvl w:ilvl="7" w:tplc="08090019" w:tentative="1">
      <w:start w:val="1"/>
      <w:numFmt w:val="lowerLetter"/>
      <w:lvlText w:val="%8."/>
      <w:lvlJc w:val="left"/>
      <w:pPr>
        <w:ind w:left="5795" w:hanging="360"/>
      </w:pPr>
    </w:lvl>
    <w:lvl w:ilvl="8" w:tplc="0809001B" w:tentative="1">
      <w:start w:val="1"/>
      <w:numFmt w:val="lowerRoman"/>
      <w:lvlText w:val="%9."/>
      <w:lvlJc w:val="right"/>
      <w:pPr>
        <w:ind w:left="6515" w:hanging="180"/>
      </w:pPr>
    </w:lvl>
  </w:abstractNum>
  <w:abstractNum w:abstractNumId="12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ept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13" w15:restartNumberingAfterBreak="0">
    <w:nsid w:val="28132146"/>
    <w:multiLevelType w:val="hybridMultilevel"/>
    <w:tmpl w:val="402C2CD4"/>
    <w:lvl w:ilvl="0" w:tplc="293E9AD6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9D780C"/>
    <w:multiLevelType w:val="hybridMultilevel"/>
    <w:tmpl w:val="56FA07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1C2316"/>
    <w:multiLevelType w:val="hybridMultilevel"/>
    <w:tmpl w:val="35D0DE48"/>
    <w:lvl w:ilvl="0" w:tplc="5E8A6AE6">
      <w:start w:val="1"/>
      <w:numFmt w:val="lowerLetter"/>
      <w:lvlText w:val="%1)"/>
      <w:lvlJc w:val="left"/>
      <w:pPr>
        <w:ind w:left="39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5" w:hanging="360"/>
      </w:pPr>
    </w:lvl>
    <w:lvl w:ilvl="2" w:tplc="0809001B" w:tentative="1">
      <w:start w:val="1"/>
      <w:numFmt w:val="lowerRoman"/>
      <w:lvlText w:val="%3."/>
      <w:lvlJc w:val="right"/>
      <w:pPr>
        <w:ind w:left="1835" w:hanging="180"/>
      </w:pPr>
    </w:lvl>
    <w:lvl w:ilvl="3" w:tplc="0809000F" w:tentative="1">
      <w:start w:val="1"/>
      <w:numFmt w:val="decimal"/>
      <w:lvlText w:val="%4."/>
      <w:lvlJc w:val="left"/>
      <w:pPr>
        <w:ind w:left="2555" w:hanging="360"/>
      </w:pPr>
    </w:lvl>
    <w:lvl w:ilvl="4" w:tplc="08090019" w:tentative="1">
      <w:start w:val="1"/>
      <w:numFmt w:val="lowerLetter"/>
      <w:lvlText w:val="%5."/>
      <w:lvlJc w:val="left"/>
      <w:pPr>
        <w:ind w:left="3275" w:hanging="360"/>
      </w:pPr>
    </w:lvl>
    <w:lvl w:ilvl="5" w:tplc="0809001B" w:tentative="1">
      <w:start w:val="1"/>
      <w:numFmt w:val="lowerRoman"/>
      <w:lvlText w:val="%6."/>
      <w:lvlJc w:val="right"/>
      <w:pPr>
        <w:ind w:left="3995" w:hanging="180"/>
      </w:pPr>
    </w:lvl>
    <w:lvl w:ilvl="6" w:tplc="0809000F" w:tentative="1">
      <w:start w:val="1"/>
      <w:numFmt w:val="decimal"/>
      <w:lvlText w:val="%7."/>
      <w:lvlJc w:val="left"/>
      <w:pPr>
        <w:ind w:left="4715" w:hanging="360"/>
      </w:pPr>
    </w:lvl>
    <w:lvl w:ilvl="7" w:tplc="08090019" w:tentative="1">
      <w:start w:val="1"/>
      <w:numFmt w:val="lowerLetter"/>
      <w:lvlText w:val="%8."/>
      <w:lvlJc w:val="left"/>
      <w:pPr>
        <w:ind w:left="5435" w:hanging="360"/>
      </w:pPr>
    </w:lvl>
    <w:lvl w:ilvl="8" w:tplc="0809001B" w:tentative="1">
      <w:start w:val="1"/>
      <w:numFmt w:val="lowerRoman"/>
      <w:lvlText w:val="%9."/>
      <w:lvlJc w:val="right"/>
      <w:pPr>
        <w:ind w:left="6155" w:hanging="180"/>
      </w:pPr>
    </w:lvl>
  </w:abstractNum>
  <w:abstractNum w:abstractNumId="16" w15:restartNumberingAfterBreak="0">
    <w:nsid w:val="2F6D35AB"/>
    <w:multiLevelType w:val="hybridMultilevel"/>
    <w:tmpl w:val="50E4A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7E7DB1"/>
    <w:multiLevelType w:val="hybridMultilevel"/>
    <w:tmpl w:val="F5C07E6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1D6D80"/>
    <w:multiLevelType w:val="hybridMultilevel"/>
    <w:tmpl w:val="0EC05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854BE0"/>
    <w:multiLevelType w:val="hybridMultilevel"/>
    <w:tmpl w:val="15E8D782"/>
    <w:lvl w:ilvl="0" w:tplc="36A4B1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E57726"/>
    <w:multiLevelType w:val="hybridMultilevel"/>
    <w:tmpl w:val="83BAFC02"/>
    <w:lvl w:ilvl="0" w:tplc="0809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115" w:hanging="360"/>
      </w:pPr>
    </w:lvl>
    <w:lvl w:ilvl="2" w:tplc="0809001B" w:tentative="1">
      <w:start w:val="1"/>
      <w:numFmt w:val="lowerRoman"/>
      <w:lvlText w:val="%3."/>
      <w:lvlJc w:val="right"/>
      <w:pPr>
        <w:ind w:left="1835" w:hanging="180"/>
      </w:pPr>
    </w:lvl>
    <w:lvl w:ilvl="3" w:tplc="0809000F" w:tentative="1">
      <w:start w:val="1"/>
      <w:numFmt w:val="decimal"/>
      <w:lvlText w:val="%4."/>
      <w:lvlJc w:val="left"/>
      <w:pPr>
        <w:ind w:left="2555" w:hanging="360"/>
      </w:pPr>
    </w:lvl>
    <w:lvl w:ilvl="4" w:tplc="08090019" w:tentative="1">
      <w:start w:val="1"/>
      <w:numFmt w:val="lowerLetter"/>
      <w:lvlText w:val="%5."/>
      <w:lvlJc w:val="left"/>
      <w:pPr>
        <w:ind w:left="3275" w:hanging="360"/>
      </w:pPr>
    </w:lvl>
    <w:lvl w:ilvl="5" w:tplc="0809001B" w:tentative="1">
      <w:start w:val="1"/>
      <w:numFmt w:val="lowerRoman"/>
      <w:lvlText w:val="%6."/>
      <w:lvlJc w:val="right"/>
      <w:pPr>
        <w:ind w:left="3995" w:hanging="180"/>
      </w:pPr>
    </w:lvl>
    <w:lvl w:ilvl="6" w:tplc="0809000F" w:tentative="1">
      <w:start w:val="1"/>
      <w:numFmt w:val="decimal"/>
      <w:lvlText w:val="%7."/>
      <w:lvlJc w:val="left"/>
      <w:pPr>
        <w:ind w:left="4715" w:hanging="360"/>
      </w:pPr>
    </w:lvl>
    <w:lvl w:ilvl="7" w:tplc="08090019" w:tentative="1">
      <w:start w:val="1"/>
      <w:numFmt w:val="lowerLetter"/>
      <w:lvlText w:val="%8."/>
      <w:lvlJc w:val="left"/>
      <w:pPr>
        <w:ind w:left="5435" w:hanging="360"/>
      </w:pPr>
    </w:lvl>
    <w:lvl w:ilvl="8" w:tplc="0809001B" w:tentative="1">
      <w:start w:val="1"/>
      <w:numFmt w:val="lowerRoman"/>
      <w:lvlText w:val="%9."/>
      <w:lvlJc w:val="right"/>
      <w:pPr>
        <w:ind w:left="6155" w:hanging="180"/>
      </w:pPr>
    </w:lvl>
  </w:abstractNum>
  <w:abstractNum w:abstractNumId="21" w15:restartNumberingAfterBreak="0">
    <w:nsid w:val="3FDD470A"/>
    <w:multiLevelType w:val="multilevel"/>
    <w:tmpl w:val="5C36003E"/>
    <w:lvl w:ilvl="0">
      <w:start w:val="1"/>
      <w:numFmt w:val="decimalZero"/>
      <w:lvlText w:val="23.%1"/>
      <w:lvlJc w:val="left"/>
      <w:pPr>
        <w:ind w:left="720" w:hanging="360"/>
      </w:pPr>
      <w:rPr>
        <w:rFonts w:ascii="Arial" w:hAnsi="Arial" w:hint="default"/>
        <w:b/>
        <w:i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4214461F"/>
    <w:multiLevelType w:val="hybridMultilevel"/>
    <w:tmpl w:val="B5F4F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9B08DF"/>
    <w:multiLevelType w:val="hybridMultilevel"/>
    <w:tmpl w:val="CAC21C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50752E"/>
    <w:multiLevelType w:val="hybridMultilevel"/>
    <w:tmpl w:val="DE3A0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EF36DC"/>
    <w:multiLevelType w:val="hybridMultilevel"/>
    <w:tmpl w:val="FC423308"/>
    <w:lvl w:ilvl="0" w:tplc="08090011">
      <w:start w:val="1"/>
      <w:numFmt w:val="decimal"/>
      <w:lvlText w:val="%1)"/>
      <w:lvlJc w:val="left"/>
      <w:pPr>
        <w:ind w:left="755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75" w:hanging="360"/>
      </w:pPr>
    </w:lvl>
    <w:lvl w:ilvl="2" w:tplc="0809001B" w:tentative="1">
      <w:start w:val="1"/>
      <w:numFmt w:val="lowerRoman"/>
      <w:lvlText w:val="%3."/>
      <w:lvlJc w:val="right"/>
      <w:pPr>
        <w:ind w:left="2195" w:hanging="180"/>
      </w:pPr>
    </w:lvl>
    <w:lvl w:ilvl="3" w:tplc="0809000F" w:tentative="1">
      <w:start w:val="1"/>
      <w:numFmt w:val="decimal"/>
      <w:lvlText w:val="%4."/>
      <w:lvlJc w:val="left"/>
      <w:pPr>
        <w:ind w:left="2915" w:hanging="360"/>
      </w:pPr>
    </w:lvl>
    <w:lvl w:ilvl="4" w:tplc="08090019" w:tentative="1">
      <w:start w:val="1"/>
      <w:numFmt w:val="lowerLetter"/>
      <w:lvlText w:val="%5."/>
      <w:lvlJc w:val="left"/>
      <w:pPr>
        <w:ind w:left="3635" w:hanging="360"/>
      </w:pPr>
    </w:lvl>
    <w:lvl w:ilvl="5" w:tplc="0809001B" w:tentative="1">
      <w:start w:val="1"/>
      <w:numFmt w:val="lowerRoman"/>
      <w:lvlText w:val="%6."/>
      <w:lvlJc w:val="right"/>
      <w:pPr>
        <w:ind w:left="4355" w:hanging="180"/>
      </w:pPr>
    </w:lvl>
    <w:lvl w:ilvl="6" w:tplc="0809000F" w:tentative="1">
      <w:start w:val="1"/>
      <w:numFmt w:val="decimal"/>
      <w:lvlText w:val="%7."/>
      <w:lvlJc w:val="left"/>
      <w:pPr>
        <w:ind w:left="5075" w:hanging="360"/>
      </w:pPr>
    </w:lvl>
    <w:lvl w:ilvl="7" w:tplc="08090019" w:tentative="1">
      <w:start w:val="1"/>
      <w:numFmt w:val="lowerLetter"/>
      <w:lvlText w:val="%8."/>
      <w:lvlJc w:val="left"/>
      <w:pPr>
        <w:ind w:left="5795" w:hanging="360"/>
      </w:pPr>
    </w:lvl>
    <w:lvl w:ilvl="8" w:tplc="0809001B" w:tentative="1">
      <w:start w:val="1"/>
      <w:numFmt w:val="lowerRoman"/>
      <w:lvlText w:val="%9."/>
      <w:lvlJc w:val="right"/>
      <w:pPr>
        <w:ind w:left="6515" w:hanging="180"/>
      </w:pPr>
    </w:lvl>
  </w:abstractNum>
  <w:abstractNum w:abstractNumId="26" w15:restartNumberingAfterBreak="0">
    <w:nsid w:val="4EB06F92"/>
    <w:multiLevelType w:val="hybridMultilevel"/>
    <w:tmpl w:val="27228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6E7E63"/>
    <w:multiLevelType w:val="multilevel"/>
    <w:tmpl w:val="5C36003E"/>
    <w:lvl w:ilvl="0">
      <w:start w:val="1"/>
      <w:numFmt w:val="decimalZero"/>
      <w:lvlText w:val="23.%1"/>
      <w:lvlJc w:val="left"/>
      <w:pPr>
        <w:ind w:left="720" w:hanging="360"/>
      </w:pPr>
      <w:rPr>
        <w:rFonts w:ascii="Arial" w:hAnsi="Arial" w:hint="default"/>
        <w:b/>
        <w:i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 w15:restartNumberingAfterBreak="0">
    <w:nsid w:val="53A101CD"/>
    <w:multiLevelType w:val="multilevel"/>
    <w:tmpl w:val="5C36003E"/>
    <w:lvl w:ilvl="0">
      <w:start w:val="1"/>
      <w:numFmt w:val="decimalZero"/>
      <w:lvlText w:val="23.%1"/>
      <w:lvlJc w:val="left"/>
      <w:pPr>
        <w:ind w:left="720" w:hanging="360"/>
      </w:pPr>
      <w:rPr>
        <w:rFonts w:ascii="Arial" w:hAnsi="Arial" w:hint="default"/>
        <w:b/>
        <w:i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 w15:restartNumberingAfterBreak="0">
    <w:nsid w:val="58230BC7"/>
    <w:multiLevelType w:val="hybridMultilevel"/>
    <w:tmpl w:val="7EE0DEA2"/>
    <w:lvl w:ilvl="0" w:tplc="93584586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BA47E97"/>
    <w:multiLevelType w:val="hybridMultilevel"/>
    <w:tmpl w:val="207EF0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F3530B7"/>
    <w:multiLevelType w:val="hybridMultilevel"/>
    <w:tmpl w:val="1AC2DC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84780B"/>
    <w:multiLevelType w:val="hybridMultilevel"/>
    <w:tmpl w:val="0A8E242C"/>
    <w:lvl w:ilvl="0" w:tplc="B9EC34B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BD40CF"/>
    <w:multiLevelType w:val="hybridMultilevel"/>
    <w:tmpl w:val="3D36D16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D70DAB"/>
    <w:multiLevelType w:val="hybridMultilevel"/>
    <w:tmpl w:val="3D36D16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610C3A"/>
    <w:multiLevelType w:val="hybridMultilevel"/>
    <w:tmpl w:val="8AB0E2B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EE5CAF"/>
    <w:multiLevelType w:val="multilevel"/>
    <w:tmpl w:val="5C36003E"/>
    <w:lvl w:ilvl="0">
      <w:start w:val="1"/>
      <w:numFmt w:val="decimalZero"/>
      <w:lvlText w:val="23.%1"/>
      <w:lvlJc w:val="left"/>
      <w:pPr>
        <w:ind w:left="720" w:hanging="360"/>
      </w:pPr>
      <w:rPr>
        <w:rFonts w:ascii="Arial" w:hAnsi="Arial" w:hint="default"/>
        <w:b/>
        <w:i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 w15:restartNumberingAfterBreak="0">
    <w:nsid w:val="70E00FD0"/>
    <w:multiLevelType w:val="hybridMultilevel"/>
    <w:tmpl w:val="B4FE2A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D12E5B"/>
    <w:multiLevelType w:val="multilevel"/>
    <w:tmpl w:val="5C36003E"/>
    <w:lvl w:ilvl="0">
      <w:start w:val="1"/>
      <w:numFmt w:val="decimalZero"/>
      <w:lvlText w:val="23.%1"/>
      <w:lvlJc w:val="left"/>
      <w:pPr>
        <w:ind w:left="720" w:hanging="360"/>
      </w:pPr>
      <w:rPr>
        <w:rFonts w:ascii="Arial" w:hAnsi="Arial" w:hint="default"/>
        <w:b/>
        <w:i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9" w15:restartNumberingAfterBreak="0">
    <w:nsid w:val="71E2360F"/>
    <w:multiLevelType w:val="hybridMultilevel"/>
    <w:tmpl w:val="9BACA2D2"/>
    <w:lvl w:ilvl="0" w:tplc="70D8A058">
      <w:start w:val="1"/>
      <w:numFmt w:val="decimalZero"/>
      <w:lvlText w:val="21.%1"/>
      <w:lvlJc w:val="left"/>
      <w:pPr>
        <w:ind w:left="720" w:hanging="360"/>
      </w:pPr>
      <w:rPr>
        <w:rFonts w:ascii="Arial" w:hAnsi="Arial" w:hint="default"/>
        <w:b/>
        <w:i w:val="0"/>
        <w:color w:val="auto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455821"/>
    <w:multiLevelType w:val="multilevel"/>
    <w:tmpl w:val="5C36003E"/>
    <w:lvl w:ilvl="0">
      <w:start w:val="1"/>
      <w:numFmt w:val="decimalZero"/>
      <w:lvlText w:val="23.%1"/>
      <w:lvlJc w:val="left"/>
      <w:pPr>
        <w:ind w:left="720" w:hanging="360"/>
      </w:pPr>
      <w:rPr>
        <w:rFonts w:ascii="Arial" w:hAnsi="Arial" w:hint="default"/>
        <w:b/>
        <w:i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1" w15:restartNumberingAfterBreak="0">
    <w:nsid w:val="763E742D"/>
    <w:multiLevelType w:val="multilevel"/>
    <w:tmpl w:val="5C36003E"/>
    <w:lvl w:ilvl="0">
      <w:start w:val="1"/>
      <w:numFmt w:val="decimalZero"/>
      <w:lvlText w:val="23.%1"/>
      <w:lvlJc w:val="left"/>
      <w:pPr>
        <w:ind w:left="720" w:hanging="360"/>
      </w:pPr>
      <w:rPr>
        <w:rFonts w:ascii="Arial" w:hAnsi="Arial" w:hint="default"/>
        <w:b/>
        <w:i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2" w15:restartNumberingAfterBreak="0">
    <w:nsid w:val="768D49BD"/>
    <w:multiLevelType w:val="hybridMultilevel"/>
    <w:tmpl w:val="B9A0D962"/>
    <w:lvl w:ilvl="0" w:tplc="3B1AB0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9A1186"/>
    <w:multiLevelType w:val="hybridMultilevel"/>
    <w:tmpl w:val="03F4E0E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4" w15:restartNumberingAfterBreak="0">
    <w:nsid w:val="78F473A7"/>
    <w:multiLevelType w:val="hybridMultilevel"/>
    <w:tmpl w:val="FCAAB72C"/>
    <w:lvl w:ilvl="0" w:tplc="AFA251B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5450712">
    <w:abstractNumId w:val="12"/>
  </w:num>
  <w:num w:numId="2" w16cid:durableId="13583312">
    <w:abstractNumId w:val="1"/>
  </w:num>
  <w:num w:numId="3" w16cid:durableId="1039277122">
    <w:abstractNumId w:val="15"/>
  </w:num>
  <w:num w:numId="4" w16cid:durableId="176887142">
    <w:abstractNumId w:val="42"/>
  </w:num>
  <w:num w:numId="5" w16cid:durableId="598955437">
    <w:abstractNumId w:val="6"/>
  </w:num>
  <w:num w:numId="6" w16cid:durableId="579217824">
    <w:abstractNumId w:val="30"/>
  </w:num>
  <w:num w:numId="7" w16cid:durableId="1866095837">
    <w:abstractNumId w:val="18"/>
  </w:num>
  <w:num w:numId="8" w16cid:durableId="1617903027">
    <w:abstractNumId w:val="29"/>
  </w:num>
  <w:num w:numId="9" w16cid:durableId="145054027">
    <w:abstractNumId w:val="28"/>
  </w:num>
  <w:num w:numId="10" w16cid:durableId="1941597444">
    <w:abstractNumId w:val="37"/>
  </w:num>
  <w:num w:numId="11" w16cid:durableId="1395813486">
    <w:abstractNumId w:val="43"/>
  </w:num>
  <w:num w:numId="12" w16cid:durableId="831604326">
    <w:abstractNumId w:val="25"/>
  </w:num>
  <w:num w:numId="13" w16cid:durableId="1113402878">
    <w:abstractNumId w:val="20"/>
  </w:num>
  <w:num w:numId="14" w16cid:durableId="265576715">
    <w:abstractNumId w:val="35"/>
  </w:num>
  <w:num w:numId="15" w16cid:durableId="488450812">
    <w:abstractNumId w:val="3"/>
  </w:num>
  <w:num w:numId="16" w16cid:durableId="625359002">
    <w:abstractNumId w:val="33"/>
  </w:num>
  <w:num w:numId="17" w16cid:durableId="1928029721">
    <w:abstractNumId w:val="2"/>
  </w:num>
  <w:num w:numId="18" w16cid:durableId="336005005">
    <w:abstractNumId w:val="26"/>
  </w:num>
  <w:num w:numId="19" w16cid:durableId="1865826173">
    <w:abstractNumId w:val="23"/>
  </w:num>
  <w:num w:numId="20" w16cid:durableId="734859675">
    <w:abstractNumId w:val="5"/>
  </w:num>
  <w:num w:numId="21" w16cid:durableId="816074818">
    <w:abstractNumId w:val="8"/>
  </w:num>
  <w:num w:numId="22" w16cid:durableId="372003113">
    <w:abstractNumId w:val="17"/>
  </w:num>
  <w:num w:numId="23" w16cid:durableId="834614176">
    <w:abstractNumId w:val="34"/>
  </w:num>
  <w:num w:numId="24" w16cid:durableId="529805543">
    <w:abstractNumId w:val="32"/>
  </w:num>
  <w:num w:numId="25" w16cid:durableId="2029136042">
    <w:abstractNumId w:val="39"/>
  </w:num>
  <w:num w:numId="26" w16cid:durableId="546189796">
    <w:abstractNumId w:val="14"/>
  </w:num>
  <w:num w:numId="27" w16cid:durableId="1887257948">
    <w:abstractNumId w:val="38"/>
  </w:num>
  <w:num w:numId="28" w16cid:durableId="1604611027">
    <w:abstractNumId w:val="41"/>
  </w:num>
  <w:num w:numId="29" w16cid:durableId="945117328">
    <w:abstractNumId w:val="21"/>
  </w:num>
  <w:num w:numId="30" w16cid:durableId="540169712">
    <w:abstractNumId w:val="40"/>
  </w:num>
  <w:num w:numId="31" w16cid:durableId="1073048616">
    <w:abstractNumId w:val="4"/>
  </w:num>
  <w:num w:numId="32" w16cid:durableId="719745992">
    <w:abstractNumId w:val="16"/>
  </w:num>
  <w:num w:numId="33" w16cid:durableId="903182570">
    <w:abstractNumId w:val="24"/>
  </w:num>
  <w:num w:numId="34" w16cid:durableId="776558431">
    <w:abstractNumId w:val="0"/>
  </w:num>
  <w:num w:numId="35" w16cid:durableId="614140448">
    <w:abstractNumId w:val="19"/>
  </w:num>
  <w:num w:numId="36" w16cid:durableId="184288414">
    <w:abstractNumId w:val="7"/>
  </w:num>
  <w:num w:numId="37" w16cid:durableId="548998751">
    <w:abstractNumId w:val="44"/>
  </w:num>
  <w:num w:numId="38" w16cid:durableId="402289921">
    <w:abstractNumId w:val="36"/>
  </w:num>
  <w:num w:numId="39" w16cid:durableId="1302543179">
    <w:abstractNumId w:val="9"/>
  </w:num>
  <w:num w:numId="40" w16cid:durableId="1489399631">
    <w:abstractNumId w:val="27"/>
  </w:num>
  <w:num w:numId="41" w16cid:durableId="788625051">
    <w:abstractNumId w:val="22"/>
  </w:num>
  <w:num w:numId="42" w16cid:durableId="1414351435">
    <w:abstractNumId w:val="13"/>
  </w:num>
  <w:num w:numId="43" w16cid:durableId="970523804">
    <w:abstractNumId w:val="11"/>
  </w:num>
  <w:num w:numId="44" w16cid:durableId="1424954991">
    <w:abstractNumId w:val="10"/>
  </w:num>
  <w:num w:numId="45" w16cid:durableId="1976792240">
    <w:abstractNumId w:val="3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643F"/>
    <w:rsid w:val="00004760"/>
    <w:rsid w:val="00005A23"/>
    <w:rsid w:val="00011589"/>
    <w:rsid w:val="00012074"/>
    <w:rsid w:val="000134FA"/>
    <w:rsid w:val="00014F4B"/>
    <w:rsid w:val="00022B52"/>
    <w:rsid w:val="0002487F"/>
    <w:rsid w:val="00025516"/>
    <w:rsid w:val="00026A33"/>
    <w:rsid w:val="00027E39"/>
    <w:rsid w:val="000303AF"/>
    <w:rsid w:val="0003100C"/>
    <w:rsid w:val="00031212"/>
    <w:rsid w:val="000319A1"/>
    <w:rsid w:val="00032629"/>
    <w:rsid w:val="000326C5"/>
    <w:rsid w:val="00033664"/>
    <w:rsid w:val="00033DC2"/>
    <w:rsid w:val="00034502"/>
    <w:rsid w:val="000354D0"/>
    <w:rsid w:val="000372B1"/>
    <w:rsid w:val="0004078A"/>
    <w:rsid w:val="00040A21"/>
    <w:rsid w:val="000413F8"/>
    <w:rsid w:val="00042F54"/>
    <w:rsid w:val="00043373"/>
    <w:rsid w:val="00045BD6"/>
    <w:rsid w:val="00047821"/>
    <w:rsid w:val="0005032F"/>
    <w:rsid w:val="00050CC8"/>
    <w:rsid w:val="00054B5D"/>
    <w:rsid w:val="000554D6"/>
    <w:rsid w:val="00057204"/>
    <w:rsid w:val="000572F7"/>
    <w:rsid w:val="00060D90"/>
    <w:rsid w:val="00062E07"/>
    <w:rsid w:val="00067CED"/>
    <w:rsid w:val="00070B6A"/>
    <w:rsid w:val="000736FA"/>
    <w:rsid w:val="00082A9E"/>
    <w:rsid w:val="00086018"/>
    <w:rsid w:val="00090D57"/>
    <w:rsid w:val="00093A78"/>
    <w:rsid w:val="000964FC"/>
    <w:rsid w:val="000A1085"/>
    <w:rsid w:val="000A5016"/>
    <w:rsid w:val="000B2CC1"/>
    <w:rsid w:val="000B6641"/>
    <w:rsid w:val="000C189A"/>
    <w:rsid w:val="000C2741"/>
    <w:rsid w:val="000C3878"/>
    <w:rsid w:val="000C5659"/>
    <w:rsid w:val="000C6939"/>
    <w:rsid w:val="000E0182"/>
    <w:rsid w:val="000E0D24"/>
    <w:rsid w:val="000E21E6"/>
    <w:rsid w:val="000E3417"/>
    <w:rsid w:val="000E4D8F"/>
    <w:rsid w:val="000E6122"/>
    <w:rsid w:val="000E73E8"/>
    <w:rsid w:val="000F0001"/>
    <w:rsid w:val="000F3F3B"/>
    <w:rsid w:val="000F57DE"/>
    <w:rsid w:val="00100567"/>
    <w:rsid w:val="00101245"/>
    <w:rsid w:val="00101304"/>
    <w:rsid w:val="001027BD"/>
    <w:rsid w:val="001068F5"/>
    <w:rsid w:val="001117F2"/>
    <w:rsid w:val="0011364A"/>
    <w:rsid w:val="001138C7"/>
    <w:rsid w:val="00115C88"/>
    <w:rsid w:val="00116FB0"/>
    <w:rsid w:val="00117537"/>
    <w:rsid w:val="00122673"/>
    <w:rsid w:val="001237EE"/>
    <w:rsid w:val="00123EF5"/>
    <w:rsid w:val="00126F5C"/>
    <w:rsid w:val="00132F9D"/>
    <w:rsid w:val="001334C6"/>
    <w:rsid w:val="00134DD7"/>
    <w:rsid w:val="00142167"/>
    <w:rsid w:val="001520FB"/>
    <w:rsid w:val="001542D3"/>
    <w:rsid w:val="00154C70"/>
    <w:rsid w:val="001561F9"/>
    <w:rsid w:val="00160CCF"/>
    <w:rsid w:val="00161099"/>
    <w:rsid w:val="0016178F"/>
    <w:rsid w:val="0016226A"/>
    <w:rsid w:val="00162AC2"/>
    <w:rsid w:val="00163182"/>
    <w:rsid w:val="001632CD"/>
    <w:rsid w:val="00167C59"/>
    <w:rsid w:val="00173130"/>
    <w:rsid w:val="00173469"/>
    <w:rsid w:val="00175267"/>
    <w:rsid w:val="0018210C"/>
    <w:rsid w:val="00182C48"/>
    <w:rsid w:val="00184284"/>
    <w:rsid w:val="001842DD"/>
    <w:rsid w:val="00186417"/>
    <w:rsid w:val="00190108"/>
    <w:rsid w:val="001920EB"/>
    <w:rsid w:val="001921DA"/>
    <w:rsid w:val="00193C4E"/>
    <w:rsid w:val="001A5C94"/>
    <w:rsid w:val="001B0A00"/>
    <w:rsid w:val="001B0D61"/>
    <w:rsid w:val="001B1D74"/>
    <w:rsid w:val="001B4791"/>
    <w:rsid w:val="001B58B9"/>
    <w:rsid w:val="001B59F9"/>
    <w:rsid w:val="001B7D82"/>
    <w:rsid w:val="001B7E25"/>
    <w:rsid w:val="001C238B"/>
    <w:rsid w:val="001C3BFA"/>
    <w:rsid w:val="001C69DE"/>
    <w:rsid w:val="001C7D3E"/>
    <w:rsid w:val="001D1D48"/>
    <w:rsid w:val="001D1E01"/>
    <w:rsid w:val="001D268B"/>
    <w:rsid w:val="001D3045"/>
    <w:rsid w:val="001D543E"/>
    <w:rsid w:val="001D5592"/>
    <w:rsid w:val="001D6A3F"/>
    <w:rsid w:val="001D75D3"/>
    <w:rsid w:val="001E07F9"/>
    <w:rsid w:val="001E11F6"/>
    <w:rsid w:val="001E2E5E"/>
    <w:rsid w:val="001E5AE1"/>
    <w:rsid w:val="001E62E7"/>
    <w:rsid w:val="001E7B75"/>
    <w:rsid w:val="001F2403"/>
    <w:rsid w:val="001F33DD"/>
    <w:rsid w:val="001F447A"/>
    <w:rsid w:val="001F7A6C"/>
    <w:rsid w:val="002002BB"/>
    <w:rsid w:val="00200E02"/>
    <w:rsid w:val="0020486D"/>
    <w:rsid w:val="0020564B"/>
    <w:rsid w:val="00206799"/>
    <w:rsid w:val="00211433"/>
    <w:rsid w:val="00213259"/>
    <w:rsid w:val="00213E3E"/>
    <w:rsid w:val="00215FC9"/>
    <w:rsid w:val="00216332"/>
    <w:rsid w:val="00216CD1"/>
    <w:rsid w:val="00217B73"/>
    <w:rsid w:val="002229FC"/>
    <w:rsid w:val="00223863"/>
    <w:rsid w:val="00224E76"/>
    <w:rsid w:val="0022682E"/>
    <w:rsid w:val="00226934"/>
    <w:rsid w:val="002300B3"/>
    <w:rsid w:val="002314C1"/>
    <w:rsid w:val="002333B1"/>
    <w:rsid w:val="00233825"/>
    <w:rsid w:val="00236013"/>
    <w:rsid w:val="00236264"/>
    <w:rsid w:val="002372F5"/>
    <w:rsid w:val="00240FF9"/>
    <w:rsid w:val="00241099"/>
    <w:rsid w:val="00241E6A"/>
    <w:rsid w:val="002452B7"/>
    <w:rsid w:val="00245CF1"/>
    <w:rsid w:val="002516E9"/>
    <w:rsid w:val="00251FB4"/>
    <w:rsid w:val="00256B42"/>
    <w:rsid w:val="00256E2B"/>
    <w:rsid w:val="002632C9"/>
    <w:rsid w:val="00265C3B"/>
    <w:rsid w:val="0026746A"/>
    <w:rsid w:val="002700EE"/>
    <w:rsid w:val="00270852"/>
    <w:rsid w:val="00272846"/>
    <w:rsid w:val="0027346B"/>
    <w:rsid w:val="002741D0"/>
    <w:rsid w:val="00275D1B"/>
    <w:rsid w:val="00281969"/>
    <w:rsid w:val="002826F9"/>
    <w:rsid w:val="00285220"/>
    <w:rsid w:val="00285974"/>
    <w:rsid w:val="00286EDA"/>
    <w:rsid w:val="00290E8B"/>
    <w:rsid w:val="00291883"/>
    <w:rsid w:val="0029729A"/>
    <w:rsid w:val="002A2435"/>
    <w:rsid w:val="002A2672"/>
    <w:rsid w:val="002A2BD2"/>
    <w:rsid w:val="002A5019"/>
    <w:rsid w:val="002A7002"/>
    <w:rsid w:val="002A7BF4"/>
    <w:rsid w:val="002A7E35"/>
    <w:rsid w:val="002B4E53"/>
    <w:rsid w:val="002B66C1"/>
    <w:rsid w:val="002C105A"/>
    <w:rsid w:val="002C5A78"/>
    <w:rsid w:val="002C6031"/>
    <w:rsid w:val="002D1E74"/>
    <w:rsid w:val="002D411F"/>
    <w:rsid w:val="002D4361"/>
    <w:rsid w:val="002D62A4"/>
    <w:rsid w:val="002E64D5"/>
    <w:rsid w:val="002E73D2"/>
    <w:rsid w:val="002F4E9E"/>
    <w:rsid w:val="002F549E"/>
    <w:rsid w:val="002F60BD"/>
    <w:rsid w:val="002F6FFB"/>
    <w:rsid w:val="003028A7"/>
    <w:rsid w:val="0030753E"/>
    <w:rsid w:val="003125AC"/>
    <w:rsid w:val="00312ABD"/>
    <w:rsid w:val="00313661"/>
    <w:rsid w:val="0031393A"/>
    <w:rsid w:val="00314358"/>
    <w:rsid w:val="003153B0"/>
    <w:rsid w:val="00316A54"/>
    <w:rsid w:val="00320FD4"/>
    <w:rsid w:val="00322F27"/>
    <w:rsid w:val="00324350"/>
    <w:rsid w:val="003247C9"/>
    <w:rsid w:val="00327A2B"/>
    <w:rsid w:val="003301B1"/>
    <w:rsid w:val="00331910"/>
    <w:rsid w:val="00332DE0"/>
    <w:rsid w:val="003349D3"/>
    <w:rsid w:val="0033623A"/>
    <w:rsid w:val="0034286B"/>
    <w:rsid w:val="00346B2F"/>
    <w:rsid w:val="0035033B"/>
    <w:rsid w:val="0035419B"/>
    <w:rsid w:val="00355816"/>
    <w:rsid w:val="00355C50"/>
    <w:rsid w:val="00356E18"/>
    <w:rsid w:val="003609C7"/>
    <w:rsid w:val="00362AAE"/>
    <w:rsid w:val="00363336"/>
    <w:rsid w:val="00364030"/>
    <w:rsid w:val="003652CF"/>
    <w:rsid w:val="003658BF"/>
    <w:rsid w:val="003730F3"/>
    <w:rsid w:val="00374243"/>
    <w:rsid w:val="00374DD5"/>
    <w:rsid w:val="00374E99"/>
    <w:rsid w:val="0037779F"/>
    <w:rsid w:val="003800BC"/>
    <w:rsid w:val="00382756"/>
    <w:rsid w:val="003875E0"/>
    <w:rsid w:val="0039068E"/>
    <w:rsid w:val="00393F85"/>
    <w:rsid w:val="00394189"/>
    <w:rsid w:val="003946DD"/>
    <w:rsid w:val="00397099"/>
    <w:rsid w:val="00397105"/>
    <w:rsid w:val="003A1518"/>
    <w:rsid w:val="003A206D"/>
    <w:rsid w:val="003A3E57"/>
    <w:rsid w:val="003A41B8"/>
    <w:rsid w:val="003A50C3"/>
    <w:rsid w:val="003B0AF1"/>
    <w:rsid w:val="003B11C9"/>
    <w:rsid w:val="003B14FE"/>
    <w:rsid w:val="003B206C"/>
    <w:rsid w:val="003B208B"/>
    <w:rsid w:val="003B5B56"/>
    <w:rsid w:val="003C11AC"/>
    <w:rsid w:val="003C33AC"/>
    <w:rsid w:val="003C6242"/>
    <w:rsid w:val="003C7CFA"/>
    <w:rsid w:val="003D1718"/>
    <w:rsid w:val="003D21F2"/>
    <w:rsid w:val="003D3089"/>
    <w:rsid w:val="003D4E22"/>
    <w:rsid w:val="003D52DD"/>
    <w:rsid w:val="003E09A2"/>
    <w:rsid w:val="003E35A3"/>
    <w:rsid w:val="003E57CA"/>
    <w:rsid w:val="003E7535"/>
    <w:rsid w:val="003E7F2E"/>
    <w:rsid w:val="003F05F8"/>
    <w:rsid w:val="003F0AAC"/>
    <w:rsid w:val="003F5C11"/>
    <w:rsid w:val="003F72A9"/>
    <w:rsid w:val="0040063D"/>
    <w:rsid w:val="00403AB0"/>
    <w:rsid w:val="0040643F"/>
    <w:rsid w:val="00412AFB"/>
    <w:rsid w:val="00412DEC"/>
    <w:rsid w:val="00413D48"/>
    <w:rsid w:val="00414125"/>
    <w:rsid w:val="0041743E"/>
    <w:rsid w:val="00417849"/>
    <w:rsid w:val="0042000B"/>
    <w:rsid w:val="00420C3B"/>
    <w:rsid w:val="0042375F"/>
    <w:rsid w:val="004247A6"/>
    <w:rsid w:val="004269FE"/>
    <w:rsid w:val="00432E13"/>
    <w:rsid w:val="00433967"/>
    <w:rsid w:val="004346E1"/>
    <w:rsid w:val="00436144"/>
    <w:rsid w:val="00437476"/>
    <w:rsid w:val="0045392D"/>
    <w:rsid w:val="00454176"/>
    <w:rsid w:val="00454A12"/>
    <w:rsid w:val="00455249"/>
    <w:rsid w:val="00455579"/>
    <w:rsid w:val="00456533"/>
    <w:rsid w:val="00456C66"/>
    <w:rsid w:val="00457455"/>
    <w:rsid w:val="00464BF1"/>
    <w:rsid w:val="00467735"/>
    <w:rsid w:val="00467969"/>
    <w:rsid w:val="00470A9D"/>
    <w:rsid w:val="004711AB"/>
    <w:rsid w:val="00472E4B"/>
    <w:rsid w:val="0047473C"/>
    <w:rsid w:val="00477B92"/>
    <w:rsid w:val="00480F8D"/>
    <w:rsid w:val="004812D9"/>
    <w:rsid w:val="00485095"/>
    <w:rsid w:val="0048552F"/>
    <w:rsid w:val="00486A8A"/>
    <w:rsid w:val="004874A3"/>
    <w:rsid w:val="00490961"/>
    <w:rsid w:val="00490CF0"/>
    <w:rsid w:val="0049140C"/>
    <w:rsid w:val="00492541"/>
    <w:rsid w:val="00493D0C"/>
    <w:rsid w:val="004A2A10"/>
    <w:rsid w:val="004A67BB"/>
    <w:rsid w:val="004A7195"/>
    <w:rsid w:val="004A7A22"/>
    <w:rsid w:val="004B02FA"/>
    <w:rsid w:val="004B3111"/>
    <w:rsid w:val="004B4933"/>
    <w:rsid w:val="004B7865"/>
    <w:rsid w:val="004C1B28"/>
    <w:rsid w:val="004C1C00"/>
    <w:rsid w:val="004C3255"/>
    <w:rsid w:val="004C4610"/>
    <w:rsid w:val="004C5499"/>
    <w:rsid w:val="004C56D7"/>
    <w:rsid w:val="004C6EFC"/>
    <w:rsid w:val="004D0383"/>
    <w:rsid w:val="004D0B93"/>
    <w:rsid w:val="004D5ED0"/>
    <w:rsid w:val="004D71F8"/>
    <w:rsid w:val="004F0E4A"/>
    <w:rsid w:val="004F4715"/>
    <w:rsid w:val="004F6063"/>
    <w:rsid w:val="004F63D6"/>
    <w:rsid w:val="005001D3"/>
    <w:rsid w:val="005008B0"/>
    <w:rsid w:val="00503A6E"/>
    <w:rsid w:val="00506B4E"/>
    <w:rsid w:val="00507BA4"/>
    <w:rsid w:val="00513109"/>
    <w:rsid w:val="00517163"/>
    <w:rsid w:val="00524783"/>
    <w:rsid w:val="005265F0"/>
    <w:rsid w:val="00527909"/>
    <w:rsid w:val="0053011C"/>
    <w:rsid w:val="005302EA"/>
    <w:rsid w:val="0053100F"/>
    <w:rsid w:val="00531018"/>
    <w:rsid w:val="00532BF1"/>
    <w:rsid w:val="00533456"/>
    <w:rsid w:val="005337CD"/>
    <w:rsid w:val="00535E8B"/>
    <w:rsid w:val="00537591"/>
    <w:rsid w:val="00537694"/>
    <w:rsid w:val="00541674"/>
    <w:rsid w:val="00544673"/>
    <w:rsid w:val="00545864"/>
    <w:rsid w:val="00546092"/>
    <w:rsid w:val="00546507"/>
    <w:rsid w:val="0054715F"/>
    <w:rsid w:val="00547FC2"/>
    <w:rsid w:val="00554DCC"/>
    <w:rsid w:val="00556CC0"/>
    <w:rsid w:val="00557138"/>
    <w:rsid w:val="00563D1E"/>
    <w:rsid w:val="00564ABB"/>
    <w:rsid w:val="00565B04"/>
    <w:rsid w:val="00565CD1"/>
    <w:rsid w:val="00567DD0"/>
    <w:rsid w:val="00574538"/>
    <w:rsid w:val="0057512F"/>
    <w:rsid w:val="005761BA"/>
    <w:rsid w:val="00577AA5"/>
    <w:rsid w:val="00581EFD"/>
    <w:rsid w:val="00585616"/>
    <w:rsid w:val="005856DF"/>
    <w:rsid w:val="00585FC4"/>
    <w:rsid w:val="0058611E"/>
    <w:rsid w:val="00586F7A"/>
    <w:rsid w:val="00587202"/>
    <w:rsid w:val="005938DB"/>
    <w:rsid w:val="005949E8"/>
    <w:rsid w:val="00595892"/>
    <w:rsid w:val="0059595C"/>
    <w:rsid w:val="00595B41"/>
    <w:rsid w:val="0059610C"/>
    <w:rsid w:val="005965B4"/>
    <w:rsid w:val="005A04CA"/>
    <w:rsid w:val="005A69ED"/>
    <w:rsid w:val="005B5057"/>
    <w:rsid w:val="005B5A23"/>
    <w:rsid w:val="005C15C6"/>
    <w:rsid w:val="005C2F23"/>
    <w:rsid w:val="005C6E7F"/>
    <w:rsid w:val="005C7EB9"/>
    <w:rsid w:val="005D14F4"/>
    <w:rsid w:val="005D2134"/>
    <w:rsid w:val="005D670D"/>
    <w:rsid w:val="005D7DA2"/>
    <w:rsid w:val="005E0AA2"/>
    <w:rsid w:val="005E1ECD"/>
    <w:rsid w:val="005E51F6"/>
    <w:rsid w:val="005E6C4B"/>
    <w:rsid w:val="005E7875"/>
    <w:rsid w:val="005F279C"/>
    <w:rsid w:val="005F42B4"/>
    <w:rsid w:val="005F62AE"/>
    <w:rsid w:val="005F7EA7"/>
    <w:rsid w:val="0060481C"/>
    <w:rsid w:val="006050B8"/>
    <w:rsid w:val="006051F3"/>
    <w:rsid w:val="0060695D"/>
    <w:rsid w:val="00616FC0"/>
    <w:rsid w:val="00621B26"/>
    <w:rsid w:val="00622FA1"/>
    <w:rsid w:val="0062480A"/>
    <w:rsid w:val="00624939"/>
    <w:rsid w:val="0062577E"/>
    <w:rsid w:val="00625E4B"/>
    <w:rsid w:val="00627841"/>
    <w:rsid w:val="0063104A"/>
    <w:rsid w:val="006366D6"/>
    <w:rsid w:val="00642327"/>
    <w:rsid w:val="0064526C"/>
    <w:rsid w:val="00647292"/>
    <w:rsid w:val="00654BA2"/>
    <w:rsid w:val="006551D7"/>
    <w:rsid w:val="00655B9C"/>
    <w:rsid w:val="0065606E"/>
    <w:rsid w:val="00660D2C"/>
    <w:rsid w:val="006707DA"/>
    <w:rsid w:val="00670C52"/>
    <w:rsid w:val="0067424E"/>
    <w:rsid w:val="006768ED"/>
    <w:rsid w:val="00680B3F"/>
    <w:rsid w:val="00680FD5"/>
    <w:rsid w:val="00691C11"/>
    <w:rsid w:val="006929EC"/>
    <w:rsid w:val="00692D7D"/>
    <w:rsid w:val="0069446B"/>
    <w:rsid w:val="00694966"/>
    <w:rsid w:val="00695820"/>
    <w:rsid w:val="00696831"/>
    <w:rsid w:val="006A1E61"/>
    <w:rsid w:val="006A322F"/>
    <w:rsid w:val="006A42B2"/>
    <w:rsid w:val="006B15D9"/>
    <w:rsid w:val="006B1D40"/>
    <w:rsid w:val="006B21D9"/>
    <w:rsid w:val="006B25FB"/>
    <w:rsid w:val="006B6092"/>
    <w:rsid w:val="006C1F8D"/>
    <w:rsid w:val="006C20A5"/>
    <w:rsid w:val="006C3634"/>
    <w:rsid w:val="006D1DA3"/>
    <w:rsid w:val="006D22C3"/>
    <w:rsid w:val="006D3506"/>
    <w:rsid w:val="006D52F8"/>
    <w:rsid w:val="006D72D8"/>
    <w:rsid w:val="006E17E3"/>
    <w:rsid w:val="006E267E"/>
    <w:rsid w:val="006E294D"/>
    <w:rsid w:val="006E2A01"/>
    <w:rsid w:val="006E3285"/>
    <w:rsid w:val="006E3991"/>
    <w:rsid w:val="006E767B"/>
    <w:rsid w:val="006F08F9"/>
    <w:rsid w:val="006F14DA"/>
    <w:rsid w:val="006F5853"/>
    <w:rsid w:val="00700014"/>
    <w:rsid w:val="0070130C"/>
    <w:rsid w:val="00701AEC"/>
    <w:rsid w:val="00703DD9"/>
    <w:rsid w:val="00707D47"/>
    <w:rsid w:val="007133AD"/>
    <w:rsid w:val="007202D2"/>
    <w:rsid w:val="007213B6"/>
    <w:rsid w:val="007217EA"/>
    <w:rsid w:val="00721B40"/>
    <w:rsid w:val="007238C7"/>
    <w:rsid w:val="00723FB7"/>
    <w:rsid w:val="00724F5F"/>
    <w:rsid w:val="00725CE8"/>
    <w:rsid w:val="00731BCE"/>
    <w:rsid w:val="00731CB4"/>
    <w:rsid w:val="007335D0"/>
    <w:rsid w:val="00734492"/>
    <w:rsid w:val="0073607C"/>
    <w:rsid w:val="00742A9F"/>
    <w:rsid w:val="0074436C"/>
    <w:rsid w:val="00747712"/>
    <w:rsid w:val="00751F58"/>
    <w:rsid w:val="00755837"/>
    <w:rsid w:val="00756043"/>
    <w:rsid w:val="00761CCC"/>
    <w:rsid w:val="00762F4D"/>
    <w:rsid w:val="007636AA"/>
    <w:rsid w:val="007637AA"/>
    <w:rsid w:val="00765096"/>
    <w:rsid w:val="00766FD9"/>
    <w:rsid w:val="007670FE"/>
    <w:rsid w:val="007725EC"/>
    <w:rsid w:val="00774B27"/>
    <w:rsid w:val="00774B70"/>
    <w:rsid w:val="00777CBA"/>
    <w:rsid w:val="00777F8B"/>
    <w:rsid w:val="00784154"/>
    <w:rsid w:val="00784188"/>
    <w:rsid w:val="00786443"/>
    <w:rsid w:val="00787B42"/>
    <w:rsid w:val="00792BD9"/>
    <w:rsid w:val="00793F15"/>
    <w:rsid w:val="007948A4"/>
    <w:rsid w:val="00794A93"/>
    <w:rsid w:val="00794D6C"/>
    <w:rsid w:val="007A06A2"/>
    <w:rsid w:val="007A3967"/>
    <w:rsid w:val="007A3C5A"/>
    <w:rsid w:val="007A5B0E"/>
    <w:rsid w:val="007A766C"/>
    <w:rsid w:val="007B1979"/>
    <w:rsid w:val="007B24BC"/>
    <w:rsid w:val="007B3216"/>
    <w:rsid w:val="007B33C7"/>
    <w:rsid w:val="007B45D9"/>
    <w:rsid w:val="007B7BAF"/>
    <w:rsid w:val="007C05DD"/>
    <w:rsid w:val="007C2EEB"/>
    <w:rsid w:val="007C44ED"/>
    <w:rsid w:val="007C4960"/>
    <w:rsid w:val="007C7CD7"/>
    <w:rsid w:val="007D0011"/>
    <w:rsid w:val="007D1C20"/>
    <w:rsid w:val="007D5498"/>
    <w:rsid w:val="007E1F8E"/>
    <w:rsid w:val="007E2C37"/>
    <w:rsid w:val="007F2A7B"/>
    <w:rsid w:val="007F344A"/>
    <w:rsid w:val="007F41C9"/>
    <w:rsid w:val="007F73F2"/>
    <w:rsid w:val="007F7A42"/>
    <w:rsid w:val="0080066F"/>
    <w:rsid w:val="00800B75"/>
    <w:rsid w:val="0080103A"/>
    <w:rsid w:val="00801780"/>
    <w:rsid w:val="00804A65"/>
    <w:rsid w:val="00805865"/>
    <w:rsid w:val="00810AD9"/>
    <w:rsid w:val="00811970"/>
    <w:rsid w:val="00811A7E"/>
    <w:rsid w:val="00812446"/>
    <w:rsid w:val="00813C32"/>
    <w:rsid w:val="00814E75"/>
    <w:rsid w:val="00817E49"/>
    <w:rsid w:val="0082042F"/>
    <w:rsid w:val="008249C7"/>
    <w:rsid w:val="00827AF0"/>
    <w:rsid w:val="00830B28"/>
    <w:rsid w:val="00832812"/>
    <w:rsid w:val="00844EC2"/>
    <w:rsid w:val="00853250"/>
    <w:rsid w:val="00856652"/>
    <w:rsid w:val="00863581"/>
    <w:rsid w:val="00865F7D"/>
    <w:rsid w:val="00866A7D"/>
    <w:rsid w:val="00883A59"/>
    <w:rsid w:val="0088447B"/>
    <w:rsid w:val="0088553B"/>
    <w:rsid w:val="008866AE"/>
    <w:rsid w:val="00887AC3"/>
    <w:rsid w:val="00890793"/>
    <w:rsid w:val="00891017"/>
    <w:rsid w:val="008921D1"/>
    <w:rsid w:val="00894203"/>
    <w:rsid w:val="00894A49"/>
    <w:rsid w:val="00896112"/>
    <w:rsid w:val="008974C2"/>
    <w:rsid w:val="008A59B8"/>
    <w:rsid w:val="008A628E"/>
    <w:rsid w:val="008A6635"/>
    <w:rsid w:val="008A71C8"/>
    <w:rsid w:val="008A78AA"/>
    <w:rsid w:val="008B12ED"/>
    <w:rsid w:val="008B7E7D"/>
    <w:rsid w:val="008C2300"/>
    <w:rsid w:val="008C44B5"/>
    <w:rsid w:val="008C7300"/>
    <w:rsid w:val="008C7BD1"/>
    <w:rsid w:val="008D0E86"/>
    <w:rsid w:val="008D4F38"/>
    <w:rsid w:val="008D5242"/>
    <w:rsid w:val="008D53DA"/>
    <w:rsid w:val="008E2B74"/>
    <w:rsid w:val="008F2071"/>
    <w:rsid w:val="008F2369"/>
    <w:rsid w:val="008F2954"/>
    <w:rsid w:val="008F54B9"/>
    <w:rsid w:val="008F7D72"/>
    <w:rsid w:val="00904BDB"/>
    <w:rsid w:val="0090578D"/>
    <w:rsid w:val="00905D1B"/>
    <w:rsid w:val="00906486"/>
    <w:rsid w:val="009069C4"/>
    <w:rsid w:val="009079ED"/>
    <w:rsid w:val="00907A74"/>
    <w:rsid w:val="00916481"/>
    <w:rsid w:val="00922981"/>
    <w:rsid w:val="009304E7"/>
    <w:rsid w:val="00933DAD"/>
    <w:rsid w:val="009350E3"/>
    <w:rsid w:val="00935AB7"/>
    <w:rsid w:val="009372D0"/>
    <w:rsid w:val="00937C37"/>
    <w:rsid w:val="00941510"/>
    <w:rsid w:val="00942D9E"/>
    <w:rsid w:val="00943B61"/>
    <w:rsid w:val="00945867"/>
    <w:rsid w:val="00946645"/>
    <w:rsid w:val="0094776F"/>
    <w:rsid w:val="00953413"/>
    <w:rsid w:val="009543E6"/>
    <w:rsid w:val="009547B0"/>
    <w:rsid w:val="009574BE"/>
    <w:rsid w:val="00957786"/>
    <w:rsid w:val="009656E0"/>
    <w:rsid w:val="00965F9E"/>
    <w:rsid w:val="00970CAF"/>
    <w:rsid w:val="0097228D"/>
    <w:rsid w:val="0097307D"/>
    <w:rsid w:val="009763E7"/>
    <w:rsid w:val="009772A7"/>
    <w:rsid w:val="0098289E"/>
    <w:rsid w:val="00982CAB"/>
    <w:rsid w:val="009925B8"/>
    <w:rsid w:val="00992C4F"/>
    <w:rsid w:val="00993F8D"/>
    <w:rsid w:val="00996E2C"/>
    <w:rsid w:val="009A15E2"/>
    <w:rsid w:val="009A5598"/>
    <w:rsid w:val="009A6EC5"/>
    <w:rsid w:val="009A7261"/>
    <w:rsid w:val="009B044D"/>
    <w:rsid w:val="009B3A73"/>
    <w:rsid w:val="009B5E94"/>
    <w:rsid w:val="009C1B39"/>
    <w:rsid w:val="009C5926"/>
    <w:rsid w:val="009C5C8C"/>
    <w:rsid w:val="009C61C7"/>
    <w:rsid w:val="009D1948"/>
    <w:rsid w:val="009D3903"/>
    <w:rsid w:val="009D429B"/>
    <w:rsid w:val="009D7E0D"/>
    <w:rsid w:val="009E028D"/>
    <w:rsid w:val="009E10D8"/>
    <w:rsid w:val="009E25BF"/>
    <w:rsid w:val="009E2C00"/>
    <w:rsid w:val="009E5436"/>
    <w:rsid w:val="009E583E"/>
    <w:rsid w:val="009E79CE"/>
    <w:rsid w:val="009F00B1"/>
    <w:rsid w:val="009F0371"/>
    <w:rsid w:val="009F238A"/>
    <w:rsid w:val="009F67E9"/>
    <w:rsid w:val="009F6BE9"/>
    <w:rsid w:val="009F6FE5"/>
    <w:rsid w:val="009F73FF"/>
    <w:rsid w:val="00A0115A"/>
    <w:rsid w:val="00A05193"/>
    <w:rsid w:val="00A075D1"/>
    <w:rsid w:val="00A07DA6"/>
    <w:rsid w:val="00A1049F"/>
    <w:rsid w:val="00A13771"/>
    <w:rsid w:val="00A14317"/>
    <w:rsid w:val="00A153EB"/>
    <w:rsid w:val="00A16021"/>
    <w:rsid w:val="00A23F3A"/>
    <w:rsid w:val="00A24D63"/>
    <w:rsid w:val="00A258F8"/>
    <w:rsid w:val="00A259D8"/>
    <w:rsid w:val="00A2667F"/>
    <w:rsid w:val="00A313D0"/>
    <w:rsid w:val="00A33371"/>
    <w:rsid w:val="00A36053"/>
    <w:rsid w:val="00A3718D"/>
    <w:rsid w:val="00A40242"/>
    <w:rsid w:val="00A407EE"/>
    <w:rsid w:val="00A4133D"/>
    <w:rsid w:val="00A42292"/>
    <w:rsid w:val="00A423F4"/>
    <w:rsid w:val="00A44809"/>
    <w:rsid w:val="00A45D22"/>
    <w:rsid w:val="00A45F94"/>
    <w:rsid w:val="00A50CFA"/>
    <w:rsid w:val="00A52BDC"/>
    <w:rsid w:val="00A57DC1"/>
    <w:rsid w:val="00A610F0"/>
    <w:rsid w:val="00A62C67"/>
    <w:rsid w:val="00A637F5"/>
    <w:rsid w:val="00A6499F"/>
    <w:rsid w:val="00A65614"/>
    <w:rsid w:val="00A664F7"/>
    <w:rsid w:val="00A67C06"/>
    <w:rsid w:val="00A711EF"/>
    <w:rsid w:val="00A717D4"/>
    <w:rsid w:val="00A719CA"/>
    <w:rsid w:val="00A71E72"/>
    <w:rsid w:val="00A737B2"/>
    <w:rsid w:val="00A73BC2"/>
    <w:rsid w:val="00A756CC"/>
    <w:rsid w:val="00A768B0"/>
    <w:rsid w:val="00A76C94"/>
    <w:rsid w:val="00A8184A"/>
    <w:rsid w:val="00A83E8A"/>
    <w:rsid w:val="00A85E30"/>
    <w:rsid w:val="00A85E4F"/>
    <w:rsid w:val="00A91CD3"/>
    <w:rsid w:val="00A9307F"/>
    <w:rsid w:val="00AA4C85"/>
    <w:rsid w:val="00AA6AF3"/>
    <w:rsid w:val="00AA7687"/>
    <w:rsid w:val="00AA7B4F"/>
    <w:rsid w:val="00AB3903"/>
    <w:rsid w:val="00AC5221"/>
    <w:rsid w:val="00AD3ECC"/>
    <w:rsid w:val="00AD50B3"/>
    <w:rsid w:val="00AD5A46"/>
    <w:rsid w:val="00AE4FDE"/>
    <w:rsid w:val="00AE57AB"/>
    <w:rsid w:val="00AE5EA2"/>
    <w:rsid w:val="00AE616A"/>
    <w:rsid w:val="00AF3565"/>
    <w:rsid w:val="00AF4331"/>
    <w:rsid w:val="00AF67E4"/>
    <w:rsid w:val="00AF73BA"/>
    <w:rsid w:val="00B00C13"/>
    <w:rsid w:val="00B03AF3"/>
    <w:rsid w:val="00B0644A"/>
    <w:rsid w:val="00B06D20"/>
    <w:rsid w:val="00B0789C"/>
    <w:rsid w:val="00B07962"/>
    <w:rsid w:val="00B07F0C"/>
    <w:rsid w:val="00B11A56"/>
    <w:rsid w:val="00B12952"/>
    <w:rsid w:val="00B13C0C"/>
    <w:rsid w:val="00B13DE3"/>
    <w:rsid w:val="00B13EFA"/>
    <w:rsid w:val="00B16AC9"/>
    <w:rsid w:val="00B20735"/>
    <w:rsid w:val="00B209BF"/>
    <w:rsid w:val="00B21345"/>
    <w:rsid w:val="00B230F6"/>
    <w:rsid w:val="00B246A0"/>
    <w:rsid w:val="00B27A6A"/>
    <w:rsid w:val="00B3154D"/>
    <w:rsid w:val="00B32FDC"/>
    <w:rsid w:val="00B35093"/>
    <w:rsid w:val="00B35524"/>
    <w:rsid w:val="00B37755"/>
    <w:rsid w:val="00B4134E"/>
    <w:rsid w:val="00B41C08"/>
    <w:rsid w:val="00B425FE"/>
    <w:rsid w:val="00B4328F"/>
    <w:rsid w:val="00B44680"/>
    <w:rsid w:val="00B5234B"/>
    <w:rsid w:val="00B53AE4"/>
    <w:rsid w:val="00B53EB3"/>
    <w:rsid w:val="00B654B9"/>
    <w:rsid w:val="00B7356E"/>
    <w:rsid w:val="00B76767"/>
    <w:rsid w:val="00B80E5B"/>
    <w:rsid w:val="00B871DD"/>
    <w:rsid w:val="00B87E72"/>
    <w:rsid w:val="00B91961"/>
    <w:rsid w:val="00B94D2B"/>
    <w:rsid w:val="00B95F08"/>
    <w:rsid w:val="00BA2F53"/>
    <w:rsid w:val="00BA3073"/>
    <w:rsid w:val="00BA4325"/>
    <w:rsid w:val="00BA654D"/>
    <w:rsid w:val="00BA7E1A"/>
    <w:rsid w:val="00BB00F5"/>
    <w:rsid w:val="00BB1852"/>
    <w:rsid w:val="00BB2127"/>
    <w:rsid w:val="00BB4FB4"/>
    <w:rsid w:val="00BB68FB"/>
    <w:rsid w:val="00BB6FA5"/>
    <w:rsid w:val="00BC0DD8"/>
    <w:rsid w:val="00BC18E0"/>
    <w:rsid w:val="00BC29DC"/>
    <w:rsid w:val="00BC5800"/>
    <w:rsid w:val="00BC78C4"/>
    <w:rsid w:val="00BC7FAF"/>
    <w:rsid w:val="00BD21F8"/>
    <w:rsid w:val="00BD2977"/>
    <w:rsid w:val="00BD66C9"/>
    <w:rsid w:val="00BD6DA5"/>
    <w:rsid w:val="00BE00AA"/>
    <w:rsid w:val="00BE0AA2"/>
    <w:rsid w:val="00BE321A"/>
    <w:rsid w:val="00BE57D9"/>
    <w:rsid w:val="00BE5845"/>
    <w:rsid w:val="00BE6725"/>
    <w:rsid w:val="00BE7C29"/>
    <w:rsid w:val="00BF3E1D"/>
    <w:rsid w:val="00BF5008"/>
    <w:rsid w:val="00C000C3"/>
    <w:rsid w:val="00C00366"/>
    <w:rsid w:val="00C00CD7"/>
    <w:rsid w:val="00C017CE"/>
    <w:rsid w:val="00C024E4"/>
    <w:rsid w:val="00C030B1"/>
    <w:rsid w:val="00C04C8A"/>
    <w:rsid w:val="00C057A0"/>
    <w:rsid w:val="00C05D8C"/>
    <w:rsid w:val="00C061A6"/>
    <w:rsid w:val="00C06286"/>
    <w:rsid w:val="00C0659B"/>
    <w:rsid w:val="00C076A0"/>
    <w:rsid w:val="00C13BD8"/>
    <w:rsid w:val="00C15E1E"/>
    <w:rsid w:val="00C1629B"/>
    <w:rsid w:val="00C2014E"/>
    <w:rsid w:val="00C22B3D"/>
    <w:rsid w:val="00C230B3"/>
    <w:rsid w:val="00C24423"/>
    <w:rsid w:val="00C247EB"/>
    <w:rsid w:val="00C2512D"/>
    <w:rsid w:val="00C27415"/>
    <w:rsid w:val="00C27E89"/>
    <w:rsid w:val="00C312D2"/>
    <w:rsid w:val="00C3241A"/>
    <w:rsid w:val="00C358A5"/>
    <w:rsid w:val="00C37FA7"/>
    <w:rsid w:val="00C455C7"/>
    <w:rsid w:val="00C50D59"/>
    <w:rsid w:val="00C537D7"/>
    <w:rsid w:val="00C55A45"/>
    <w:rsid w:val="00C57D23"/>
    <w:rsid w:val="00C62617"/>
    <w:rsid w:val="00C62D04"/>
    <w:rsid w:val="00C6325B"/>
    <w:rsid w:val="00C64712"/>
    <w:rsid w:val="00C6474B"/>
    <w:rsid w:val="00C6619F"/>
    <w:rsid w:val="00C66257"/>
    <w:rsid w:val="00C66F94"/>
    <w:rsid w:val="00C67D4C"/>
    <w:rsid w:val="00C707BD"/>
    <w:rsid w:val="00C76B22"/>
    <w:rsid w:val="00C771DC"/>
    <w:rsid w:val="00C8238D"/>
    <w:rsid w:val="00C82B52"/>
    <w:rsid w:val="00C836AC"/>
    <w:rsid w:val="00C9193D"/>
    <w:rsid w:val="00C91DE7"/>
    <w:rsid w:val="00C96533"/>
    <w:rsid w:val="00C970AD"/>
    <w:rsid w:val="00C97C7B"/>
    <w:rsid w:val="00CA1B50"/>
    <w:rsid w:val="00CB1C46"/>
    <w:rsid w:val="00CB37FA"/>
    <w:rsid w:val="00CB7477"/>
    <w:rsid w:val="00CC2C46"/>
    <w:rsid w:val="00CC514F"/>
    <w:rsid w:val="00CC60AB"/>
    <w:rsid w:val="00CC6A0F"/>
    <w:rsid w:val="00CC7FD9"/>
    <w:rsid w:val="00CD15F9"/>
    <w:rsid w:val="00CD2D0C"/>
    <w:rsid w:val="00CD341D"/>
    <w:rsid w:val="00CD5AA8"/>
    <w:rsid w:val="00CD763F"/>
    <w:rsid w:val="00CD7C07"/>
    <w:rsid w:val="00CE2EA6"/>
    <w:rsid w:val="00CF0C2C"/>
    <w:rsid w:val="00CF22FA"/>
    <w:rsid w:val="00CF52D0"/>
    <w:rsid w:val="00CF5EBF"/>
    <w:rsid w:val="00CF66D6"/>
    <w:rsid w:val="00D0226A"/>
    <w:rsid w:val="00D03461"/>
    <w:rsid w:val="00D047C6"/>
    <w:rsid w:val="00D0490C"/>
    <w:rsid w:val="00D06FF4"/>
    <w:rsid w:val="00D07B71"/>
    <w:rsid w:val="00D10660"/>
    <w:rsid w:val="00D11664"/>
    <w:rsid w:val="00D15317"/>
    <w:rsid w:val="00D15646"/>
    <w:rsid w:val="00D172FC"/>
    <w:rsid w:val="00D22B3D"/>
    <w:rsid w:val="00D2632E"/>
    <w:rsid w:val="00D33065"/>
    <w:rsid w:val="00D35936"/>
    <w:rsid w:val="00D365FF"/>
    <w:rsid w:val="00D36E67"/>
    <w:rsid w:val="00D42740"/>
    <w:rsid w:val="00D43F88"/>
    <w:rsid w:val="00D44CD8"/>
    <w:rsid w:val="00D5094F"/>
    <w:rsid w:val="00D50CC2"/>
    <w:rsid w:val="00D533F3"/>
    <w:rsid w:val="00D5359B"/>
    <w:rsid w:val="00D57F97"/>
    <w:rsid w:val="00D66B0F"/>
    <w:rsid w:val="00D677B7"/>
    <w:rsid w:val="00D701B3"/>
    <w:rsid w:val="00D7183C"/>
    <w:rsid w:val="00D72D89"/>
    <w:rsid w:val="00D72EF0"/>
    <w:rsid w:val="00D733FE"/>
    <w:rsid w:val="00D75E83"/>
    <w:rsid w:val="00D778BE"/>
    <w:rsid w:val="00D8068B"/>
    <w:rsid w:val="00D80B80"/>
    <w:rsid w:val="00D86977"/>
    <w:rsid w:val="00D9179F"/>
    <w:rsid w:val="00D91EEB"/>
    <w:rsid w:val="00D93A2C"/>
    <w:rsid w:val="00D95BB4"/>
    <w:rsid w:val="00D971A5"/>
    <w:rsid w:val="00DA003C"/>
    <w:rsid w:val="00DA090E"/>
    <w:rsid w:val="00DA13FE"/>
    <w:rsid w:val="00DA19CE"/>
    <w:rsid w:val="00DA1E8F"/>
    <w:rsid w:val="00DA36E2"/>
    <w:rsid w:val="00DA477D"/>
    <w:rsid w:val="00DA508D"/>
    <w:rsid w:val="00DB1281"/>
    <w:rsid w:val="00DB1D1A"/>
    <w:rsid w:val="00DC0709"/>
    <w:rsid w:val="00DC1C85"/>
    <w:rsid w:val="00DC297B"/>
    <w:rsid w:val="00DD0AA2"/>
    <w:rsid w:val="00DD244B"/>
    <w:rsid w:val="00DD4B38"/>
    <w:rsid w:val="00DE07C8"/>
    <w:rsid w:val="00DE2C35"/>
    <w:rsid w:val="00DE58CE"/>
    <w:rsid w:val="00DE713A"/>
    <w:rsid w:val="00DE7626"/>
    <w:rsid w:val="00DF03B2"/>
    <w:rsid w:val="00DF1797"/>
    <w:rsid w:val="00DF2B0D"/>
    <w:rsid w:val="00DF45D8"/>
    <w:rsid w:val="00DF543F"/>
    <w:rsid w:val="00DF55A5"/>
    <w:rsid w:val="00DF76DA"/>
    <w:rsid w:val="00DF7D4C"/>
    <w:rsid w:val="00E00245"/>
    <w:rsid w:val="00E03018"/>
    <w:rsid w:val="00E05BE8"/>
    <w:rsid w:val="00E06BD0"/>
    <w:rsid w:val="00E07D89"/>
    <w:rsid w:val="00E1018B"/>
    <w:rsid w:val="00E10FC1"/>
    <w:rsid w:val="00E12291"/>
    <w:rsid w:val="00E14529"/>
    <w:rsid w:val="00E146B5"/>
    <w:rsid w:val="00E166E3"/>
    <w:rsid w:val="00E167B2"/>
    <w:rsid w:val="00E17056"/>
    <w:rsid w:val="00E209FA"/>
    <w:rsid w:val="00E211A4"/>
    <w:rsid w:val="00E22CE3"/>
    <w:rsid w:val="00E22D14"/>
    <w:rsid w:val="00E22D44"/>
    <w:rsid w:val="00E2422C"/>
    <w:rsid w:val="00E245F2"/>
    <w:rsid w:val="00E25728"/>
    <w:rsid w:val="00E25B57"/>
    <w:rsid w:val="00E273C8"/>
    <w:rsid w:val="00E34A98"/>
    <w:rsid w:val="00E3666D"/>
    <w:rsid w:val="00E36B82"/>
    <w:rsid w:val="00E3761D"/>
    <w:rsid w:val="00E40208"/>
    <w:rsid w:val="00E4256C"/>
    <w:rsid w:val="00E43454"/>
    <w:rsid w:val="00E44199"/>
    <w:rsid w:val="00E44676"/>
    <w:rsid w:val="00E456BD"/>
    <w:rsid w:val="00E47BF4"/>
    <w:rsid w:val="00E509AF"/>
    <w:rsid w:val="00E53EC6"/>
    <w:rsid w:val="00E55AE3"/>
    <w:rsid w:val="00E620D3"/>
    <w:rsid w:val="00E627A8"/>
    <w:rsid w:val="00E63A8E"/>
    <w:rsid w:val="00E67654"/>
    <w:rsid w:val="00E746CA"/>
    <w:rsid w:val="00E75FE2"/>
    <w:rsid w:val="00E7684C"/>
    <w:rsid w:val="00E77B24"/>
    <w:rsid w:val="00E77B3B"/>
    <w:rsid w:val="00E81DAE"/>
    <w:rsid w:val="00E845E3"/>
    <w:rsid w:val="00E87F02"/>
    <w:rsid w:val="00E929EC"/>
    <w:rsid w:val="00E94EC9"/>
    <w:rsid w:val="00E954F0"/>
    <w:rsid w:val="00E95EE2"/>
    <w:rsid w:val="00E97044"/>
    <w:rsid w:val="00EA09C3"/>
    <w:rsid w:val="00EA329A"/>
    <w:rsid w:val="00EA5FBB"/>
    <w:rsid w:val="00EA6601"/>
    <w:rsid w:val="00EB367D"/>
    <w:rsid w:val="00EB4A54"/>
    <w:rsid w:val="00EB5320"/>
    <w:rsid w:val="00EB71F3"/>
    <w:rsid w:val="00EC1AAE"/>
    <w:rsid w:val="00EC4E23"/>
    <w:rsid w:val="00EC6735"/>
    <w:rsid w:val="00EC7E62"/>
    <w:rsid w:val="00ED14D7"/>
    <w:rsid w:val="00ED1E60"/>
    <w:rsid w:val="00ED275D"/>
    <w:rsid w:val="00ED32D0"/>
    <w:rsid w:val="00ED3451"/>
    <w:rsid w:val="00ED4F2B"/>
    <w:rsid w:val="00ED63EB"/>
    <w:rsid w:val="00ED6B55"/>
    <w:rsid w:val="00EE409F"/>
    <w:rsid w:val="00EE6FFF"/>
    <w:rsid w:val="00EF0309"/>
    <w:rsid w:val="00EF0F3C"/>
    <w:rsid w:val="00EF1955"/>
    <w:rsid w:val="00EF2E69"/>
    <w:rsid w:val="00EF4067"/>
    <w:rsid w:val="00EF44CC"/>
    <w:rsid w:val="00EF47B4"/>
    <w:rsid w:val="00F04757"/>
    <w:rsid w:val="00F067CF"/>
    <w:rsid w:val="00F10186"/>
    <w:rsid w:val="00F126E3"/>
    <w:rsid w:val="00F2091E"/>
    <w:rsid w:val="00F231D3"/>
    <w:rsid w:val="00F25B57"/>
    <w:rsid w:val="00F30613"/>
    <w:rsid w:val="00F326C5"/>
    <w:rsid w:val="00F3345A"/>
    <w:rsid w:val="00F33E53"/>
    <w:rsid w:val="00F364B4"/>
    <w:rsid w:val="00F36558"/>
    <w:rsid w:val="00F40219"/>
    <w:rsid w:val="00F42D43"/>
    <w:rsid w:val="00F4531B"/>
    <w:rsid w:val="00F52420"/>
    <w:rsid w:val="00F5666F"/>
    <w:rsid w:val="00F60252"/>
    <w:rsid w:val="00F62240"/>
    <w:rsid w:val="00F6559C"/>
    <w:rsid w:val="00F677E2"/>
    <w:rsid w:val="00F7253C"/>
    <w:rsid w:val="00F77185"/>
    <w:rsid w:val="00F77719"/>
    <w:rsid w:val="00F77C4E"/>
    <w:rsid w:val="00F81A4B"/>
    <w:rsid w:val="00F81B2E"/>
    <w:rsid w:val="00F82856"/>
    <w:rsid w:val="00F829FA"/>
    <w:rsid w:val="00F8679E"/>
    <w:rsid w:val="00F9029B"/>
    <w:rsid w:val="00F94116"/>
    <w:rsid w:val="00F95489"/>
    <w:rsid w:val="00F958AF"/>
    <w:rsid w:val="00F96F47"/>
    <w:rsid w:val="00F97D5E"/>
    <w:rsid w:val="00FA0064"/>
    <w:rsid w:val="00FA07BD"/>
    <w:rsid w:val="00FA08C9"/>
    <w:rsid w:val="00FA1300"/>
    <w:rsid w:val="00FA1809"/>
    <w:rsid w:val="00FA2F43"/>
    <w:rsid w:val="00FA7DBF"/>
    <w:rsid w:val="00FB6BC9"/>
    <w:rsid w:val="00FC2F6D"/>
    <w:rsid w:val="00FC311B"/>
    <w:rsid w:val="00FC5942"/>
    <w:rsid w:val="00FC69E2"/>
    <w:rsid w:val="00FD520B"/>
    <w:rsid w:val="00FD57B4"/>
    <w:rsid w:val="00FE41E2"/>
    <w:rsid w:val="00FE531B"/>
    <w:rsid w:val="00FF00CC"/>
    <w:rsid w:val="00FF6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840FD15"/>
  <w15:chartTrackingRefBased/>
  <w15:docId w15:val="{ADCB058E-F904-4B51-88AE-4333762BB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37C37"/>
    <w:rPr>
      <w:rFonts w:ascii="Arial" w:hAnsi="Arial"/>
      <w:sz w:val="22"/>
    </w:rPr>
  </w:style>
  <w:style w:type="paragraph" w:styleId="Heading1">
    <w:name w:val="heading 1"/>
    <w:basedOn w:val="Normal"/>
    <w:next w:val="Normal"/>
    <w:link w:val="Heading1Char"/>
    <w:qFormat/>
    <w:rsid w:val="00A45D22"/>
    <w:pPr>
      <w:keepNext/>
      <w:spacing w:after="60"/>
      <w:jc w:val="right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A45D22"/>
    <w:pPr>
      <w:keepNext/>
      <w:jc w:val="both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213E3E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45D2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A45D22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A45D22"/>
  </w:style>
  <w:style w:type="paragraph" w:styleId="FootnoteText">
    <w:name w:val="footnote text"/>
    <w:basedOn w:val="Normal"/>
    <w:semiHidden/>
    <w:rsid w:val="00A45D22"/>
  </w:style>
  <w:style w:type="character" w:styleId="FootnoteReference">
    <w:name w:val="footnote reference"/>
    <w:semiHidden/>
    <w:rsid w:val="00A45D22"/>
    <w:rPr>
      <w:vertAlign w:val="superscript"/>
    </w:rPr>
  </w:style>
  <w:style w:type="paragraph" w:styleId="BodyTextIndent">
    <w:name w:val="Body Text Indent"/>
    <w:basedOn w:val="Normal"/>
    <w:link w:val="BodyTextIndentChar"/>
    <w:uiPriority w:val="99"/>
    <w:rsid w:val="00A45D22"/>
    <w:pPr>
      <w:ind w:left="567"/>
      <w:jc w:val="both"/>
    </w:pPr>
  </w:style>
  <w:style w:type="paragraph" w:styleId="BodyTextIndent2">
    <w:name w:val="Body Text Indent 2"/>
    <w:basedOn w:val="Normal"/>
    <w:rsid w:val="00A45D22"/>
    <w:pPr>
      <w:ind w:left="600"/>
      <w:jc w:val="both"/>
    </w:pPr>
  </w:style>
  <w:style w:type="paragraph" w:styleId="BodyText">
    <w:name w:val="Body Text"/>
    <w:basedOn w:val="Normal"/>
    <w:rsid w:val="00A45D22"/>
    <w:pPr>
      <w:jc w:val="both"/>
    </w:pPr>
  </w:style>
  <w:style w:type="paragraph" w:styleId="BodyTextIndent3">
    <w:name w:val="Body Text Indent 3"/>
    <w:basedOn w:val="Normal"/>
    <w:rsid w:val="00A45D22"/>
    <w:pPr>
      <w:ind w:left="602"/>
      <w:jc w:val="both"/>
    </w:pPr>
  </w:style>
  <w:style w:type="paragraph" w:styleId="BodyText2">
    <w:name w:val="Body Text 2"/>
    <w:basedOn w:val="Normal"/>
    <w:link w:val="BodyText2Char"/>
    <w:rsid w:val="00A45D22"/>
  </w:style>
  <w:style w:type="paragraph" w:styleId="BodyText3">
    <w:name w:val="Body Text 3"/>
    <w:basedOn w:val="Normal"/>
    <w:rsid w:val="00A45D22"/>
    <w:pPr>
      <w:jc w:val="both"/>
    </w:pPr>
    <w:rPr>
      <w:b/>
    </w:rPr>
  </w:style>
  <w:style w:type="paragraph" w:styleId="BalloonText">
    <w:name w:val="Balloon Text"/>
    <w:basedOn w:val="Normal"/>
    <w:semiHidden/>
    <w:rsid w:val="0040643F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rsid w:val="00F958AF"/>
    <w:rPr>
      <w:rFonts w:ascii="Arial" w:hAnsi="Arial"/>
      <w:sz w:val="22"/>
    </w:rPr>
  </w:style>
  <w:style w:type="character" w:customStyle="1" w:styleId="FooterChar">
    <w:name w:val="Footer Char"/>
    <w:link w:val="Footer"/>
    <w:uiPriority w:val="99"/>
    <w:rsid w:val="00D8068B"/>
    <w:rPr>
      <w:rFonts w:ascii="Arial" w:hAnsi="Arial"/>
      <w:sz w:val="22"/>
    </w:rPr>
  </w:style>
  <w:style w:type="character" w:customStyle="1" w:styleId="BodyText2Char">
    <w:name w:val="Body Text 2 Char"/>
    <w:link w:val="BodyText2"/>
    <w:rsid w:val="005856DF"/>
    <w:rPr>
      <w:rFonts w:ascii="Arial" w:hAnsi="Arial"/>
      <w:sz w:val="22"/>
    </w:rPr>
  </w:style>
  <w:style w:type="paragraph" w:styleId="ListParagraph">
    <w:name w:val="List Paragraph"/>
    <w:aliases w:val="Bullet 1,Bullet Points,Bullet Style,Colorful List - Accent 11,Dot pt,F5 List Paragraph,Indicator Text,L,List Paragraph Char Char Char,List Paragraph1,List Paragraph12,MAIN CONTENT,No Spacing1,Normal numbered,Numbered Para 1,NumberedList"/>
    <w:basedOn w:val="Normal"/>
    <w:link w:val="ListParagraphChar"/>
    <w:uiPriority w:val="34"/>
    <w:qFormat/>
    <w:rsid w:val="00C64712"/>
    <w:pPr>
      <w:ind w:left="720"/>
    </w:pPr>
  </w:style>
  <w:style w:type="paragraph" w:customStyle="1" w:styleId="DeptOutNumbered">
    <w:name w:val="DeptOutNumbered"/>
    <w:basedOn w:val="Normal"/>
    <w:rsid w:val="00265C3B"/>
    <w:pPr>
      <w:widowControl w:val="0"/>
      <w:numPr>
        <w:numId w:val="1"/>
      </w:numPr>
      <w:overflowPunct w:val="0"/>
      <w:autoSpaceDE w:val="0"/>
      <w:autoSpaceDN w:val="0"/>
      <w:adjustRightInd w:val="0"/>
      <w:spacing w:after="240"/>
      <w:textAlignment w:val="baseline"/>
    </w:pPr>
    <w:rPr>
      <w:sz w:val="24"/>
      <w:lang w:eastAsia="en-US"/>
    </w:rPr>
  </w:style>
  <w:style w:type="character" w:customStyle="1" w:styleId="Heading1Char">
    <w:name w:val="Heading 1 Char"/>
    <w:link w:val="Heading1"/>
    <w:rsid w:val="004A2A10"/>
    <w:rPr>
      <w:rFonts w:ascii="Arial" w:hAnsi="Arial"/>
      <w:b/>
      <w:sz w:val="32"/>
    </w:rPr>
  </w:style>
  <w:style w:type="character" w:customStyle="1" w:styleId="BodyTextIndentChar">
    <w:name w:val="Body Text Indent Char"/>
    <w:link w:val="BodyTextIndent"/>
    <w:uiPriority w:val="99"/>
    <w:rsid w:val="00EA329A"/>
    <w:rPr>
      <w:rFonts w:ascii="Arial" w:hAnsi="Arial"/>
      <w:sz w:val="22"/>
    </w:rPr>
  </w:style>
  <w:style w:type="paragraph" w:styleId="Subtitle">
    <w:name w:val="Subtitle"/>
    <w:basedOn w:val="Normal"/>
    <w:link w:val="SubtitleChar"/>
    <w:qFormat/>
    <w:rsid w:val="00412AFB"/>
    <w:pPr>
      <w:jc w:val="both"/>
    </w:pPr>
    <w:rPr>
      <w:b/>
      <w:sz w:val="20"/>
    </w:rPr>
  </w:style>
  <w:style w:type="character" w:customStyle="1" w:styleId="SubtitleChar">
    <w:name w:val="Subtitle Char"/>
    <w:link w:val="Subtitle"/>
    <w:rsid w:val="00412AFB"/>
    <w:rPr>
      <w:rFonts w:ascii="Arial" w:hAnsi="Arial"/>
      <w:b/>
    </w:rPr>
  </w:style>
  <w:style w:type="character" w:customStyle="1" w:styleId="ListParagraphChar">
    <w:name w:val="List Paragraph Char"/>
    <w:aliases w:val="Bullet 1 Char,Bullet Points Char,Bullet Style Char,Colorful List - Accent 11 Char,Dot pt Char,F5 List Paragraph Char,Indicator Text Char,L Char,List Paragraph Char Char Char Char,List Paragraph1 Char,List Paragraph12 Char"/>
    <w:link w:val="ListParagraph"/>
    <w:uiPriority w:val="34"/>
    <w:qFormat/>
    <w:rsid w:val="00D33065"/>
    <w:rPr>
      <w:rFonts w:ascii="Arial" w:hAnsi="Arial"/>
      <w:sz w:val="22"/>
    </w:rPr>
  </w:style>
  <w:style w:type="character" w:styleId="Hyperlink">
    <w:name w:val="Hyperlink"/>
    <w:uiPriority w:val="99"/>
    <w:rsid w:val="00BB4FB4"/>
    <w:rPr>
      <w:color w:val="0000FF"/>
      <w:u w:val="single"/>
    </w:rPr>
  </w:style>
  <w:style w:type="paragraph" w:styleId="NormalWeb">
    <w:name w:val="Normal (Web)"/>
    <w:basedOn w:val="Normal"/>
    <w:rsid w:val="00CE2EA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41784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06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edsbg\Local%20Settings\Temporary%20Internet%20Files\OLK5\04MINSAUTUMN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7EC9D-535A-4E63-B357-3C2B30185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04MINSAUTUMN.dot</Template>
  <TotalTime>149</TotalTime>
  <Pages>11</Pages>
  <Words>1848</Words>
  <Characters>10539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 OF THE COMMITTEE AND OFFICE SERVICES TEAM MEETING HELD ON THE 2 FEBRUARY 1998</vt:lpstr>
    </vt:vector>
  </TitlesOfParts>
  <Company>EDUCATION DEPARTMENT</Company>
  <LinksUpToDate>false</LinksUpToDate>
  <CharactersWithSpaces>12363</CharactersWithSpaces>
  <SharedDoc>false</SharedDoc>
  <HLinks>
    <vt:vector size="12" baseType="variant">
      <vt:variant>
        <vt:i4>4718683</vt:i4>
      </vt:variant>
      <vt:variant>
        <vt:i4>105</vt:i4>
      </vt:variant>
      <vt:variant>
        <vt:i4>0</vt:i4>
      </vt:variant>
      <vt:variant>
        <vt:i4>5</vt:i4>
      </vt:variant>
      <vt:variant>
        <vt:lpwstr>https://nga.vc-enable.co.uk/</vt:lpwstr>
      </vt:variant>
      <vt:variant>
        <vt:lpwstr/>
      </vt:variant>
      <vt:variant>
        <vt:i4>6160406</vt:i4>
      </vt:variant>
      <vt:variant>
        <vt:i4>102</vt:i4>
      </vt:variant>
      <vt:variant>
        <vt:i4>0</vt:i4>
      </vt:variant>
      <vt:variant>
        <vt:i4>5</vt:i4>
      </vt:variant>
      <vt:variant>
        <vt:lpwstr>http://www.lancashire.gov.uk/lpds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 OF THE COMMITTEE AND OFFICE SERVICES TEAM MEETING HELD ON THE 2 FEBRUARY 1998</dc:title>
  <dc:subject/>
  <dc:creator>Education</dc:creator>
  <cp:keywords/>
  <cp:lastModifiedBy>Wetherill, Steven</cp:lastModifiedBy>
  <cp:revision>172</cp:revision>
  <cp:lastPrinted>2017-02-10T11:43:00Z</cp:lastPrinted>
  <dcterms:created xsi:type="dcterms:W3CDTF">2023-06-23T16:37:00Z</dcterms:created>
  <dcterms:modified xsi:type="dcterms:W3CDTF">2023-07-22T12:16:00Z</dcterms:modified>
</cp:coreProperties>
</file>